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center" w:tblpY="2540"/>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022"/>
        <w:gridCol w:w="1505"/>
        <w:gridCol w:w="1570"/>
        <w:gridCol w:w="2958"/>
      </w:tblGrid>
      <w:tr w:rsidR="00AA1AE7" w:rsidRPr="00445686" w14:paraId="55E3108C" w14:textId="77777777" w:rsidTr="00116DFA">
        <w:tc>
          <w:tcPr>
            <w:tcW w:w="3022" w:type="dxa"/>
            <w:tcBorders>
              <w:bottom w:val="single" w:sz="2" w:space="0" w:color="808080" w:themeColor="background1" w:themeShade="80"/>
            </w:tcBorders>
            <w:shd w:val="clear" w:color="auto" w:fill="007575" w:themeFill="accent2"/>
          </w:tcPr>
          <w:p w14:paraId="3597AF57" w14:textId="77777777" w:rsidR="00AA1AE7" w:rsidRPr="00E36870" w:rsidRDefault="006360C5" w:rsidP="004A47A0">
            <w:pPr>
              <w:spacing w:before="60" w:after="60"/>
              <w:jc w:val="left"/>
              <w:rPr>
                <w:rStyle w:val="Sous-titreCar"/>
                <w:b/>
                <w:color w:val="808080" w:themeColor="background1" w:themeShade="80"/>
                <w:sz w:val="16"/>
                <w:szCs w:val="16"/>
              </w:rPr>
            </w:pPr>
            <w:r>
              <w:rPr>
                <w:b/>
                <w:color w:val="FFFFFF" w:themeColor="background1"/>
                <w:sz w:val="16"/>
                <w:szCs w:val="16"/>
              </w:rPr>
              <w:t>NOM DE L’ORGANISATION</w:t>
            </w:r>
            <w:r w:rsidR="00AA1AE7" w:rsidRPr="00E36870">
              <w:rPr>
                <w:b/>
                <w:color w:val="FFFFFF" w:themeColor="background1"/>
                <w:sz w:val="16"/>
                <w:szCs w:val="16"/>
              </w:rPr>
              <w:t xml:space="preserve"> </w:t>
            </w:r>
            <w:r>
              <w:rPr>
                <w:rStyle w:val="Appelnotedebasdep"/>
                <w:b w:val="0"/>
                <w:sz w:val="16"/>
                <w:szCs w:val="16"/>
              </w:rPr>
              <w:footnoteReference w:id="1"/>
            </w:r>
          </w:p>
        </w:tc>
        <w:tc>
          <w:tcPr>
            <w:tcW w:w="3075" w:type="dxa"/>
            <w:gridSpan w:val="2"/>
            <w:tcBorders>
              <w:bottom w:val="single" w:sz="2" w:space="0" w:color="808080" w:themeColor="background1" w:themeShade="80"/>
            </w:tcBorders>
          </w:tcPr>
          <w:p w14:paraId="172E7240" w14:textId="3D27C901" w:rsidR="00AA1AE7" w:rsidRPr="00E36870" w:rsidRDefault="003317E9" w:rsidP="004A47A0">
            <w:pPr>
              <w:spacing w:before="60" w:after="60"/>
              <w:jc w:val="left"/>
              <w:rPr>
                <w:rStyle w:val="Sous-titreCar"/>
                <w:b/>
                <w:color w:val="808080" w:themeColor="background1" w:themeShade="80"/>
                <w:sz w:val="16"/>
                <w:szCs w:val="16"/>
              </w:rPr>
            </w:pPr>
            <w:r>
              <w:t>Nombre de jeunes impliqués</w:t>
            </w:r>
            <w:r w:rsidR="006360C5">
              <w:rPr>
                <w:rStyle w:val="Appelnotedebasdep"/>
                <w:b w:val="0"/>
                <w:sz w:val="16"/>
                <w:szCs w:val="16"/>
              </w:rPr>
              <w:footnoteReference w:id="2"/>
            </w:r>
            <w:r>
              <w:t>/Classe :</w:t>
            </w:r>
          </w:p>
        </w:tc>
        <w:tc>
          <w:tcPr>
            <w:tcW w:w="2958" w:type="dxa"/>
            <w:tcBorders>
              <w:bottom w:val="single" w:sz="2" w:space="0" w:color="808080" w:themeColor="background1" w:themeShade="80"/>
            </w:tcBorders>
            <w:shd w:val="clear" w:color="auto" w:fill="007575" w:themeFill="accent2"/>
          </w:tcPr>
          <w:p w14:paraId="14F0E935" w14:textId="77777777" w:rsidR="00AA1AE7" w:rsidRDefault="003317E9" w:rsidP="004A47A0">
            <w:pPr>
              <w:spacing w:before="60" w:after="60"/>
              <w:jc w:val="left"/>
              <w:rPr>
                <w:rStyle w:val="Sous-titreCar"/>
                <w:b/>
                <w:color w:val="FFFFFF" w:themeColor="background1"/>
                <w:sz w:val="16"/>
                <w:szCs w:val="16"/>
              </w:rPr>
            </w:pPr>
            <w:r>
              <w:rPr>
                <w:rStyle w:val="Sous-titreCar"/>
                <w:b/>
                <w:color w:val="FFFFFF" w:themeColor="background1"/>
                <w:sz w:val="16"/>
                <w:szCs w:val="16"/>
              </w:rPr>
              <w:t>DEPARTEMENT</w:t>
            </w:r>
            <w:r w:rsidR="00BF0D46">
              <w:rPr>
                <w:rStyle w:val="Sous-titreCar"/>
                <w:b/>
                <w:color w:val="FFFFFF" w:themeColor="background1"/>
                <w:sz w:val="16"/>
                <w:szCs w:val="16"/>
              </w:rPr>
              <w:t> :</w:t>
            </w:r>
          </w:p>
          <w:p w14:paraId="50688C81" w14:textId="301446E7" w:rsidR="003317E9" w:rsidRPr="00BF0D46" w:rsidRDefault="003317E9" w:rsidP="004A47A0">
            <w:pPr>
              <w:spacing w:before="60" w:after="60"/>
              <w:jc w:val="left"/>
              <w:rPr>
                <w:rStyle w:val="Sous-titreCar"/>
                <w:b/>
                <w:color w:val="FFFFFF" w:themeColor="background1"/>
                <w:sz w:val="16"/>
                <w:szCs w:val="16"/>
              </w:rPr>
            </w:pPr>
          </w:p>
        </w:tc>
      </w:tr>
      <w:tr w:rsidR="003504F4" w:rsidRPr="00445686" w14:paraId="279580F0" w14:textId="77777777" w:rsidTr="00116DFA">
        <w:tc>
          <w:tcPr>
            <w:tcW w:w="4527" w:type="dxa"/>
            <w:gridSpan w:val="2"/>
            <w:shd w:val="clear" w:color="auto" w:fill="808080" w:themeFill="background1" w:themeFillShade="80"/>
          </w:tcPr>
          <w:p w14:paraId="02FEA2FB" w14:textId="77777777" w:rsidR="003504F4" w:rsidRPr="00445686" w:rsidRDefault="003504F4" w:rsidP="004A47A0">
            <w:pPr>
              <w:jc w:val="left"/>
              <w:rPr>
                <w:rStyle w:val="Sous-titreCar"/>
                <w:b/>
                <w:color w:val="808080" w:themeColor="background1" w:themeShade="80"/>
                <w:sz w:val="19"/>
                <w:szCs w:val="19"/>
              </w:rPr>
            </w:pPr>
            <w:r w:rsidRPr="00445686">
              <w:rPr>
                <w:rStyle w:val="Sous-titreCar"/>
                <w:b/>
                <w:color w:val="FFFFFF" w:themeColor="background1"/>
                <w:sz w:val="19"/>
                <w:szCs w:val="19"/>
              </w:rPr>
              <w:t>TH</w:t>
            </w:r>
            <w:r>
              <w:rPr>
                <w:rStyle w:val="Sous-titreCar"/>
                <w:b/>
                <w:color w:val="FFFFFF" w:themeColor="background1"/>
                <w:sz w:val="19"/>
                <w:szCs w:val="19"/>
              </w:rPr>
              <w:t>È</w:t>
            </w:r>
            <w:r w:rsidRPr="00445686">
              <w:rPr>
                <w:rStyle w:val="Sous-titreCar"/>
                <w:b/>
                <w:color w:val="FFFFFF" w:themeColor="background1"/>
                <w:sz w:val="19"/>
                <w:szCs w:val="19"/>
              </w:rPr>
              <w:t>ME</w:t>
            </w:r>
            <w:r w:rsidR="0058563D">
              <w:rPr>
                <w:rStyle w:val="Appelnotedebasdep"/>
                <w:rFonts w:eastAsiaTheme="majorEastAsia" w:cstheme="majorBidi"/>
                <w:b w:val="0"/>
                <w:iCs/>
                <w:spacing w:val="15"/>
              </w:rPr>
              <w:footnoteReference w:id="3"/>
            </w:r>
            <w:r w:rsidRPr="00445686">
              <w:rPr>
                <w:rStyle w:val="Sous-titreCar"/>
                <w:b/>
                <w:color w:val="FFFFFF" w:themeColor="background1"/>
                <w:sz w:val="19"/>
                <w:szCs w:val="19"/>
              </w:rPr>
              <w:t> :</w:t>
            </w:r>
            <w:r>
              <w:rPr>
                <w:rStyle w:val="Sous-titreCar"/>
                <w:b/>
                <w:color w:val="FFFFFF" w:themeColor="background1"/>
                <w:sz w:val="19"/>
                <w:szCs w:val="19"/>
              </w:rPr>
              <w:t xml:space="preserve"> </w:t>
            </w:r>
          </w:p>
        </w:tc>
        <w:tc>
          <w:tcPr>
            <w:tcW w:w="4528" w:type="dxa"/>
            <w:gridSpan w:val="2"/>
            <w:shd w:val="clear" w:color="auto" w:fill="FFFFFF" w:themeFill="background1"/>
          </w:tcPr>
          <w:p w14:paraId="7DBF1BAC" w14:textId="0F99886E" w:rsidR="003504F4" w:rsidRPr="003504F4" w:rsidRDefault="003504F4" w:rsidP="004A47A0">
            <w:pPr>
              <w:jc w:val="left"/>
              <w:rPr>
                <w:rStyle w:val="Sous-titreCar"/>
                <w:b/>
                <w:color w:val="808080" w:themeColor="background1" w:themeShade="80"/>
                <w:sz w:val="19"/>
                <w:szCs w:val="19"/>
              </w:rPr>
            </w:pPr>
          </w:p>
        </w:tc>
      </w:tr>
      <w:tr w:rsidR="00AA1AE7" w:rsidRPr="00445686" w14:paraId="443B1831" w14:textId="77777777" w:rsidTr="00116DFA">
        <w:tc>
          <w:tcPr>
            <w:tcW w:w="9055" w:type="dxa"/>
            <w:gridSpan w:val="4"/>
            <w:tcBorders>
              <w:bottom w:val="single" w:sz="2" w:space="0" w:color="808080" w:themeColor="background1" w:themeShade="80"/>
            </w:tcBorders>
          </w:tcPr>
          <w:p w14:paraId="2D802D83" w14:textId="77777777" w:rsidR="00AA1AE7" w:rsidRDefault="00AA1AE7" w:rsidP="004A47A0">
            <w:pPr>
              <w:spacing w:before="500"/>
              <w:jc w:val="left"/>
              <w:rPr>
                <w:rFonts w:eastAsiaTheme="majorEastAsia" w:cstheme="majorBidi"/>
                <w:b/>
                <w:iCs/>
                <w:color w:val="808080" w:themeColor="background1" w:themeShade="80"/>
                <w:spacing w:val="15"/>
                <w:sz w:val="44"/>
                <w:szCs w:val="24"/>
              </w:rPr>
            </w:pPr>
            <w:r w:rsidRPr="00D244E6">
              <w:rPr>
                <w:rStyle w:val="Sous-titreCar"/>
                <w:b/>
                <w:color w:val="808080" w:themeColor="background1" w:themeShade="80"/>
                <w:sz w:val="44"/>
              </w:rPr>
              <w:t xml:space="preserve">FICHE </w:t>
            </w:r>
            <w:r>
              <w:rPr>
                <w:rStyle w:val="Sous-titreCar"/>
                <w:b/>
                <w:color w:val="808080" w:themeColor="background1" w:themeShade="80"/>
                <w:sz w:val="44"/>
              </w:rPr>
              <w:t>INITIATIVE</w:t>
            </w:r>
          </w:p>
          <w:p w14:paraId="295EC884" w14:textId="0AB11A6B" w:rsidR="00065EB5" w:rsidRPr="00BC4C5C" w:rsidRDefault="003317E9" w:rsidP="004A47A0">
            <w:pPr>
              <w:spacing w:line="360" w:lineRule="auto"/>
              <w:jc w:val="left"/>
              <w:rPr>
                <w:rFonts w:eastAsiaTheme="majorEastAsia" w:cstheme="majorBidi"/>
                <w:b/>
                <w:color w:val="007575" w:themeColor="accent2"/>
                <w:spacing w:val="15"/>
                <w:sz w:val="48"/>
                <w:szCs w:val="48"/>
              </w:rPr>
            </w:pPr>
            <w:r>
              <w:rPr>
                <w:rFonts w:eastAsiaTheme="majorEastAsia" w:cstheme="majorBidi"/>
                <w:b/>
                <w:color w:val="007575" w:themeColor="accent2"/>
                <w:spacing w:val="15"/>
                <w:sz w:val="48"/>
                <w:szCs w:val="48"/>
              </w:rPr>
              <w:t>Titre du projet</w:t>
            </w:r>
          </w:p>
          <w:p w14:paraId="343F4632" w14:textId="77777777" w:rsidR="00065EB5" w:rsidRPr="00BC4C5C" w:rsidRDefault="00065EB5" w:rsidP="004A47A0">
            <w:pPr>
              <w:jc w:val="left"/>
              <w:rPr>
                <w:rStyle w:val="Sous-titreCar"/>
                <w:b/>
                <w:sz w:val="16"/>
                <w:szCs w:val="16"/>
              </w:rPr>
            </w:pPr>
          </w:p>
          <w:p w14:paraId="7A74C89F" w14:textId="5EB71101" w:rsidR="00065EB5" w:rsidRDefault="006360C5" w:rsidP="004A47A0">
            <w:pPr>
              <w:jc w:val="left"/>
              <w:rPr>
                <w:rStyle w:val="Sous-titreCar"/>
                <w:b/>
                <w:sz w:val="16"/>
                <w:szCs w:val="16"/>
              </w:rPr>
            </w:pPr>
            <w:r w:rsidRPr="00BC4C5C">
              <w:rPr>
                <w:rStyle w:val="Sous-titreCar"/>
                <w:b/>
                <w:sz w:val="16"/>
                <w:szCs w:val="16"/>
              </w:rPr>
              <w:t>Photo</w:t>
            </w:r>
            <w:r w:rsidR="003317E9">
              <w:rPr>
                <w:rStyle w:val="Sous-titreCar"/>
                <w:b/>
                <w:sz w:val="16"/>
                <w:szCs w:val="16"/>
              </w:rPr>
              <w:t>/</w:t>
            </w:r>
            <w:r w:rsidR="003317E9">
              <w:rPr>
                <w:rStyle w:val="Sous-titreCar"/>
                <w:sz w:val="16"/>
                <w:szCs w:val="16"/>
              </w:rPr>
              <w:t>illustration</w:t>
            </w:r>
          </w:p>
          <w:p w14:paraId="6D418182" w14:textId="77777777" w:rsidR="00065EB5" w:rsidRDefault="00065EB5" w:rsidP="004A47A0">
            <w:pPr>
              <w:jc w:val="left"/>
              <w:rPr>
                <w:rStyle w:val="Sous-titreCar"/>
                <w:b/>
                <w:sz w:val="16"/>
                <w:szCs w:val="16"/>
              </w:rPr>
            </w:pPr>
          </w:p>
          <w:p w14:paraId="05123AE9" w14:textId="77777777" w:rsidR="00D872B6" w:rsidRDefault="00D872B6" w:rsidP="004A47A0">
            <w:pPr>
              <w:jc w:val="left"/>
              <w:rPr>
                <w:rStyle w:val="Sous-titreCar"/>
                <w:b/>
                <w:iCs w:val="0"/>
                <w:color w:val="007575" w:themeColor="accent2"/>
                <w:sz w:val="48"/>
                <w:szCs w:val="48"/>
              </w:rPr>
            </w:pPr>
          </w:p>
          <w:p w14:paraId="276AB8AA" w14:textId="77777777" w:rsidR="00D872B6" w:rsidRPr="00065EB5" w:rsidRDefault="00D872B6" w:rsidP="004A47A0">
            <w:pPr>
              <w:jc w:val="left"/>
              <w:rPr>
                <w:rStyle w:val="Sous-titreCar"/>
                <w:b/>
                <w:iCs w:val="0"/>
                <w:color w:val="007575" w:themeColor="accent2"/>
                <w:sz w:val="48"/>
                <w:szCs w:val="48"/>
              </w:rPr>
            </w:pPr>
          </w:p>
        </w:tc>
      </w:tr>
      <w:tr w:rsidR="004501C6" w:rsidRPr="00065EB5" w14:paraId="2A4A7913" w14:textId="77777777" w:rsidTr="00116DFA">
        <w:tc>
          <w:tcPr>
            <w:tcW w:w="9055" w:type="dxa"/>
            <w:gridSpan w:val="4"/>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2A1BDFC0" w14:textId="77777777" w:rsidR="004501C6" w:rsidRPr="00D872B6" w:rsidRDefault="004501C6" w:rsidP="004A47A0">
            <w:pPr>
              <w:pStyle w:val="ExergueListecourte"/>
              <w:ind w:right="0"/>
              <w:rPr>
                <w:b/>
                <w:color w:val="007575" w:themeColor="accent2"/>
                <w:sz w:val="24"/>
                <w:szCs w:val="24"/>
                <w:lang w:val="fr-FR"/>
              </w:rPr>
            </w:pPr>
            <w:r w:rsidRPr="003504F4">
              <w:rPr>
                <w:b/>
                <w:color w:val="007575" w:themeColor="accent2"/>
                <w:sz w:val="24"/>
                <w:szCs w:val="24"/>
                <w:lang w:val="fr-FR"/>
              </w:rPr>
              <w:t>Résumé</w:t>
            </w:r>
            <w:r w:rsidR="006360C5">
              <w:rPr>
                <w:b/>
                <w:color w:val="007575" w:themeColor="accent2"/>
                <w:sz w:val="24"/>
                <w:szCs w:val="24"/>
                <w:lang w:val="fr-FR"/>
              </w:rPr>
              <w:t xml:space="preserve"> </w:t>
            </w:r>
            <w:r w:rsidRPr="003504F4">
              <w:rPr>
                <w:b/>
                <w:color w:val="007575" w:themeColor="accent2"/>
                <w:sz w:val="24"/>
                <w:szCs w:val="24"/>
                <w:lang w:val="fr-FR"/>
              </w:rPr>
              <w:t xml:space="preserve"> </w:t>
            </w:r>
          </w:p>
          <w:p w14:paraId="0A639B53" w14:textId="77777777" w:rsidR="004501C6" w:rsidRPr="00D872B6" w:rsidRDefault="006360C5" w:rsidP="004A47A0">
            <w:pPr>
              <w:pStyle w:val="ExergueListecourte"/>
              <w:ind w:right="0"/>
              <w:rPr>
                <w:rStyle w:val="Sous-titreCar"/>
                <w:rFonts w:eastAsiaTheme="minorHAnsi" w:cstheme="minorBidi"/>
                <w:i/>
                <w:iCs w:val="0"/>
                <w:color w:val="000000" w:themeColor="text1"/>
                <w:spacing w:val="0"/>
                <w:sz w:val="19"/>
                <w:szCs w:val="19"/>
                <w:lang w:val="fr-FR"/>
              </w:rPr>
            </w:pPr>
            <w:r>
              <w:rPr>
                <w:i/>
                <w:shd w:val="clear" w:color="auto" w:fill="FCEAD8" w:themeFill="background2"/>
                <w:lang w:val="fr-FR"/>
              </w:rPr>
              <w:t>5 lignes</w:t>
            </w:r>
          </w:p>
        </w:tc>
      </w:tr>
      <w:tr w:rsidR="003410F1" w:rsidRPr="00065EB5" w14:paraId="7CDB771E" w14:textId="77777777" w:rsidTr="00116DFA">
        <w:tc>
          <w:tcPr>
            <w:tcW w:w="4527"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0613910B" w14:textId="77777777" w:rsidR="008908A0" w:rsidRDefault="006360C5" w:rsidP="004A47A0">
            <w:pPr>
              <w:tabs>
                <w:tab w:val="left" w:pos="2177"/>
              </w:tabs>
            </w:pPr>
            <w:r>
              <w:rPr>
                <w:rStyle w:val="Sous-titreCar"/>
                <w:b/>
                <w:color w:val="FFFFFF" w:themeColor="background1"/>
                <w:sz w:val="19"/>
                <w:szCs w:val="19"/>
              </w:rPr>
              <w:t>OBJECTIFS</w:t>
            </w:r>
            <w:r w:rsidR="003410F1" w:rsidRPr="00065EB5">
              <w:tab/>
            </w:r>
          </w:p>
          <w:p w14:paraId="37AFFCE2" w14:textId="77777777" w:rsidR="008908A0" w:rsidRDefault="008908A0" w:rsidP="004A47A0">
            <w:pPr>
              <w:tabs>
                <w:tab w:val="left" w:pos="2177"/>
              </w:tabs>
            </w:pPr>
          </w:p>
          <w:p w14:paraId="7585322E" w14:textId="77777777" w:rsidR="008908A0" w:rsidRDefault="008908A0" w:rsidP="004A47A0">
            <w:pPr>
              <w:tabs>
                <w:tab w:val="left" w:pos="2177"/>
              </w:tabs>
            </w:pPr>
          </w:p>
          <w:p w14:paraId="11E304E0" w14:textId="77777777" w:rsidR="00974179" w:rsidRPr="00065EB5" w:rsidRDefault="00974179" w:rsidP="004A47A0">
            <w:pPr>
              <w:tabs>
                <w:tab w:val="left" w:pos="2177"/>
              </w:tabs>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4D3ECA15" w14:textId="77777777" w:rsidR="003410F1" w:rsidRPr="00065EB5" w:rsidRDefault="003410F1" w:rsidP="004A47A0">
            <w:pPr>
              <w:tabs>
                <w:tab w:val="left" w:pos="2177"/>
              </w:tabs>
            </w:pPr>
            <w:r w:rsidRPr="00065EB5">
              <w:rPr>
                <w:rStyle w:val="Sous-titreCar"/>
                <w:b/>
                <w:color w:val="FFFFFF" w:themeColor="background1"/>
                <w:sz w:val="19"/>
                <w:szCs w:val="19"/>
              </w:rPr>
              <w:t>PARTENAIRES</w:t>
            </w:r>
            <w:r w:rsidR="006360C5">
              <w:rPr>
                <w:rStyle w:val="Sous-titreCar"/>
                <w:b/>
                <w:color w:val="FFFFFF" w:themeColor="background1"/>
                <w:sz w:val="19"/>
                <w:szCs w:val="19"/>
              </w:rPr>
              <w:t xml:space="preserve"> ASSOCIES</w:t>
            </w:r>
          </w:p>
        </w:tc>
      </w:tr>
      <w:tr w:rsidR="003410F1" w:rsidRPr="00065EB5" w14:paraId="59AD4D6A" w14:textId="77777777" w:rsidTr="00116DFA">
        <w:tc>
          <w:tcPr>
            <w:tcW w:w="4527" w:type="dxa"/>
            <w:gridSpan w:val="2"/>
            <w:tcBorders>
              <w:top w:val="single" w:sz="2" w:space="0" w:color="808080" w:themeColor="background1" w:themeShade="80"/>
              <w:left w:val="single" w:sz="2" w:space="0" w:color="EE7D11" w:themeColor="accent1"/>
              <w:bottom w:val="single" w:sz="2" w:space="0" w:color="808080" w:themeColor="background1" w:themeShade="80"/>
              <w:right w:val="single" w:sz="2" w:space="0" w:color="FCEAD8" w:themeColor="background2"/>
            </w:tcBorders>
            <w:shd w:val="clear" w:color="auto" w:fill="FCEAD8" w:themeFill="background2"/>
          </w:tcPr>
          <w:p w14:paraId="0A75C4E5" w14:textId="77777777" w:rsidR="003410F1" w:rsidRPr="00065EB5" w:rsidRDefault="003410F1" w:rsidP="004A47A0">
            <w:pPr>
              <w:jc w:val="left"/>
              <w:rPr>
                <w:rStyle w:val="Sous-titreCar"/>
                <w:b/>
                <w:color w:val="FFFFFF" w:themeColor="background1"/>
                <w:sz w:val="19"/>
                <w:szCs w:val="19"/>
              </w:rPr>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630F3691" w14:textId="77777777" w:rsidR="003410F1" w:rsidRPr="00065EB5" w:rsidRDefault="003410F1" w:rsidP="004A47A0">
            <w:pPr>
              <w:tabs>
                <w:tab w:val="left" w:pos="2177"/>
              </w:tabs>
              <w:jc w:val="left"/>
            </w:pPr>
          </w:p>
        </w:tc>
      </w:tr>
    </w:tbl>
    <w:p w14:paraId="687FB532" w14:textId="5FEF28FB" w:rsidR="00831E40" w:rsidRPr="00065EB5" w:rsidRDefault="00D56E48" w:rsidP="00116DFA">
      <w:pPr>
        <w:rPr>
          <w:rFonts w:eastAsiaTheme="majorEastAsia" w:cstheme="majorBidi"/>
          <w:spacing w:val="15"/>
          <w:sz w:val="24"/>
          <w:szCs w:val="24"/>
        </w:rPr>
      </w:pPr>
      <w:r>
        <w:rPr>
          <w:rFonts w:eastAsiaTheme="majorEastAsia" w:cstheme="majorBidi"/>
          <w:noProof/>
          <w:spacing w:val="15"/>
          <w:sz w:val="24"/>
          <w:szCs w:val="24"/>
          <w:lang w:eastAsia="fr-FR"/>
        </w:rPr>
        <w:drawing>
          <wp:inline distT="0" distB="0" distL="0" distR="0" wp14:anchorId="1E84BC1D" wp14:editId="57190F19">
            <wp:extent cx="4398752" cy="828000"/>
            <wp:effectExtent l="0" t="0" r="0" b="0"/>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MENTERRE_LOGO_prix-cmjn-baseline-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8752" cy="828000"/>
                    </a:xfrm>
                    <a:prstGeom prst="rect">
                      <a:avLst/>
                    </a:prstGeom>
                  </pic:spPr>
                </pic:pic>
              </a:graphicData>
            </a:graphic>
          </wp:inline>
        </w:drawing>
      </w:r>
      <w:r w:rsidR="00116DFA">
        <w:rPr>
          <w:rFonts w:eastAsiaTheme="majorEastAsia" w:cstheme="majorBidi"/>
          <w:spacing w:val="15"/>
          <w:sz w:val="24"/>
          <w:szCs w:val="24"/>
        </w:rPr>
        <w:t xml:space="preserve">  </w:t>
      </w:r>
      <w:r w:rsidR="00F77637">
        <w:rPr>
          <w:rFonts w:ascii="Arial" w:hAnsi="Arial" w:cs="Arial"/>
          <w:noProof/>
          <w:sz w:val="18"/>
          <w:szCs w:val="20"/>
          <w:lang w:eastAsia="fr-FR"/>
        </w:rPr>
        <w:drawing>
          <wp:inline distT="0" distB="0" distL="0" distR="0" wp14:anchorId="75040F47" wp14:editId="40ADD5C8">
            <wp:extent cx="1441007" cy="913322"/>
            <wp:effectExtent l="0" t="0" r="698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ère_de_l’Agriculture_et_de_la_Souveraineté_alimentair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373" cy="917357"/>
                    </a:xfrm>
                    <a:prstGeom prst="rect">
                      <a:avLst/>
                    </a:prstGeom>
                  </pic:spPr>
                </pic:pic>
              </a:graphicData>
            </a:graphic>
          </wp:inline>
        </w:drawing>
      </w:r>
    </w:p>
    <w:p w14:paraId="441BADEF" w14:textId="77777777" w:rsidR="008908A0" w:rsidRDefault="008908A0" w:rsidP="004A47A0">
      <w:pPr>
        <w:keepNext/>
        <w:keepLines/>
        <w:spacing w:after="120"/>
        <w:jc w:val="left"/>
        <w:outlineLvl w:val="1"/>
        <w:rPr>
          <w:rFonts w:eastAsiaTheme="majorEastAsia" w:cstheme="majorBidi"/>
          <w:spacing w:val="15"/>
          <w:sz w:val="24"/>
          <w:szCs w:val="24"/>
        </w:rPr>
      </w:pPr>
    </w:p>
    <w:p w14:paraId="74EC7C9E" w14:textId="77777777" w:rsidR="008908A0" w:rsidRDefault="008908A0" w:rsidP="004A47A0">
      <w:pPr>
        <w:keepNext/>
        <w:keepLines/>
        <w:spacing w:after="120"/>
        <w:jc w:val="left"/>
        <w:outlineLvl w:val="1"/>
        <w:rPr>
          <w:rFonts w:eastAsiaTheme="majorEastAsia" w:cstheme="majorBidi"/>
          <w:spacing w:val="15"/>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90"/>
      </w:tblGrid>
      <w:tr w:rsidR="00AF3781" w:rsidRPr="003504F4" w14:paraId="2CC12ADD" w14:textId="77777777" w:rsidTr="001377B3">
        <w:tc>
          <w:tcPr>
            <w:tcW w:w="4489" w:type="dxa"/>
          </w:tcPr>
          <w:p w14:paraId="2F75AE96" w14:textId="77777777" w:rsidR="00AF3781" w:rsidRPr="003504F4" w:rsidRDefault="006360C5" w:rsidP="004A47A0">
            <w:pPr>
              <w:pStyle w:val="Sous-titre"/>
              <w:ind w:left="0"/>
              <w:jc w:val="left"/>
              <w:rPr>
                <w:color w:val="auto"/>
                <w:sz w:val="19"/>
                <w:szCs w:val="19"/>
              </w:rPr>
            </w:pPr>
            <w:r>
              <w:rPr>
                <w:color w:val="auto"/>
                <w:sz w:val="19"/>
                <w:szCs w:val="19"/>
              </w:rPr>
              <w:t>Contact</w:t>
            </w:r>
            <w:r>
              <w:rPr>
                <w:rStyle w:val="Appelnotedebasdep"/>
                <w:sz w:val="19"/>
                <w:szCs w:val="19"/>
              </w:rPr>
              <w:footnoteReference w:id="4"/>
            </w:r>
            <w:r w:rsidR="00D872B6">
              <w:rPr>
                <w:color w:val="auto"/>
                <w:sz w:val="19"/>
                <w:szCs w:val="19"/>
              </w:rPr>
              <w:t xml:space="preserve">: </w:t>
            </w:r>
          </w:p>
        </w:tc>
        <w:tc>
          <w:tcPr>
            <w:tcW w:w="4490" w:type="dxa"/>
          </w:tcPr>
          <w:p w14:paraId="50B78DA1" w14:textId="77777777" w:rsidR="00AF3781" w:rsidRPr="003504F4" w:rsidRDefault="00AF3781" w:rsidP="004A47A0">
            <w:pPr>
              <w:pStyle w:val="Sous-titre"/>
              <w:ind w:left="0"/>
              <w:jc w:val="left"/>
              <w:rPr>
                <w:color w:val="auto"/>
                <w:sz w:val="19"/>
                <w:szCs w:val="19"/>
              </w:rPr>
            </w:pPr>
            <w:r w:rsidRPr="003504F4">
              <w:rPr>
                <w:color w:val="auto"/>
                <w:sz w:val="19"/>
                <w:szCs w:val="19"/>
              </w:rPr>
              <w:t>Site internet</w:t>
            </w:r>
            <w:r w:rsidR="006360C5">
              <w:rPr>
                <w:rStyle w:val="Appelnotedebasdep"/>
                <w:sz w:val="19"/>
                <w:szCs w:val="19"/>
              </w:rPr>
              <w:footnoteReference w:id="5"/>
            </w:r>
            <w:r w:rsidRPr="003504F4">
              <w:rPr>
                <w:color w:val="auto"/>
                <w:sz w:val="19"/>
                <w:szCs w:val="19"/>
              </w:rPr>
              <w:t xml:space="preserve"> : </w:t>
            </w:r>
          </w:p>
        </w:tc>
      </w:tr>
    </w:tbl>
    <w:p w14:paraId="09961DCE" w14:textId="77777777" w:rsidR="006360C5" w:rsidRDefault="006360C5" w:rsidP="004A47A0">
      <w:pPr>
        <w:pStyle w:val="Titre2"/>
      </w:pPr>
    </w:p>
    <w:p w14:paraId="0B08703C" w14:textId="77777777" w:rsidR="00446588" w:rsidRDefault="00446588" w:rsidP="004A47A0"/>
    <w:p w14:paraId="1C72246B" w14:textId="77777777" w:rsidR="00446588" w:rsidRDefault="00446588" w:rsidP="004A47A0"/>
    <w:p w14:paraId="2FB2EBD9" w14:textId="0D4E2326" w:rsidR="00446588" w:rsidRDefault="00446588" w:rsidP="004A47A0"/>
    <w:p w14:paraId="45EE3D37" w14:textId="77777777" w:rsidR="00745295" w:rsidRDefault="00745295" w:rsidP="004A47A0"/>
    <w:p w14:paraId="15EE4867" w14:textId="77777777" w:rsidR="00446588" w:rsidRDefault="00446588" w:rsidP="004A47A0"/>
    <w:p w14:paraId="42A05373" w14:textId="77777777" w:rsidR="00745295" w:rsidRDefault="00745295" w:rsidP="00745295">
      <w:pPr>
        <w:spacing w:after="0" w:line="240" w:lineRule="auto"/>
        <w:rPr>
          <w:i/>
        </w:rPr>
      </w:pPr>
    </w:p>
    <w:p w14:paraId="5F02202E" w14:textId="6B33F08D" w:rsidR="006360C5" w:rsidRPr="00745295" w:rsidRDefault="00745295" w:rsidP="00745295">
      <w:pPr>
        <w:spacing w:after="0" w:line="240" w:lineRule="auto"/>
        <w:rPr>
          <w:rFonts w:eastAsiaTheme="majorEastAsia" w:cstheme="majorBidi"/>
          <w:i/>
          <w:color w:val="007575" w:themeColor="accent2"/>
          <w:sz w:val="26"/>
          <w:szCs w:val="26"/>
        </w:rPr>
      </w:pPr>
      <w:r>
        <w:rPr>
          <w:i/>
        </w:rPr>
        <w:t>Cette f</w:t>
      </w:r>
      <w:r w:rsidR="00446588" w:rsidRPr="00745295">
        <w:rPr>
          <w:i/>
        </w:rPr>
        <w:t xml:space="preserve">iche de capitalisation permet de valoriser l’initiative et </w:t>
      </w:r>
      <w:r w:rsidRPr="00745295">
        <w:rPr>
          <w:i/>
        </w:rPr>
        <w:t>d’inspirer d’autres porteurs de projet</w:t>
      </w:r>
      <w:r w:rsidR="006360C5" w:rsidRPr="00745295">
        <w:rPr>
          <w:i/>
        </w:rPr>
        <w:br w:type="page"/>
      </w:r>
    </w:p>
    <w:p w14:paraId="6F997553" w14:textId="59024A98" w:rsidR="00AF3781" w:rsidRDefault="00AF3781" w:rsidP="004A47A0">
      <w:pPr>
        <w:pStyle w:val="Titre2"/>
      </w:pPr>
      <w:r w:rsidRPr="00850D64">
        <w:lastRenderedPageBreak/>
        <w:t>Le contexte</w:t>
      </w:r>
      <w:r w:rsidR="0058563D">
        <w:t xml:space="preserve"> </w:t>
      </w:r>
      <w:r w:rsidR="00A4030E">
        <w:t>et cadre de l’action</w:t>
      </w:r>
    </w:p>
    <w:p w14:paraId="4AE639D0" w14:textId="77777777" w:rsidR="0058563D" w:rsidRDefault="0058563D" w:rsidP="004A47A0">
      <w:pPr>
        <w:rPr>
          <w:rStyle w:val="Accentuationlgre"/>
          <w:rFonts w:eastAsiaTheme="majorEastAsia" w:cstheme="majorBidi"/>
          <w:iCs/>
          <w:spacing w:val="15"/>
          <w:szCs w:val="24"/>
        </w:rPr>
      </w:pPr>
      <w:r w:rsidRPr="0058563D">
        <w:rPr>
          <w:rStyle w:val="Accentuationlgre"/>
          <w:rFonts w:eastAsiaTheme="majorEastAsia" w:cstheme="majorBidi"/>
          <w:iCs/>
          <w:spacing w:val="15"/>
          <w:szCs w:val="24"/>
        </w:rPr>
        <w:t>Thématique</w:t>
      </w:r>
      <w:r>
        <w:rPr>
          <w:rStyle w:val="Accentuationlgre"/>
          <w:rFonts w:eastAsiaTheme="majorEastAsia" w:cstheme="majorBidi"/>
          <w:iCs/>
          <w:spacing w:val="15"/>
          <w:szCs w:val="24"/>
        </w:rPr>
        <w:t>(s)</w:t>
      </w:r>
      <w:r w:rsidRPr="0058563D">
        <w:rPr>
          <w:rStyle w:val="Accentuationlgre"/>
          <w:rFonts w:eastAsiaTheme="majorEastAsia" w:cstheme="majorBidi"/>
          <w:iCs/>
          <w:spacing w:val="15"/>
          <w:szCs w:val="24"/>
        </w:rPr>
        <w:t xml:space="preserve"> abordée</w:t>
      </w:r>
      <w:r>
        <w:rPr>
          <w:rStyle w:val="Accentuationlgre"/>
          <w:rFonts w:eastAsiaTheme="majorEastAsia" w:cstheme="majorBidi"/>
          <w:iCs/>
          <w:spacing w:val="15"/>
          <w:szCs w:val="24"/>
        </w:rPr>
        <w:t>(s)</w:t>
      </w:r>
      <w:r>
        <w:rPr>
          <w:rStyle w:val="Appelnotedebasdep"/>
          <w:rFonts w:eastAsiaTheme="majorEastAsia" w:cstheme="majorBidi"/>
          <w:i/>
          <w:iCs/>
          <w:spacing w:val="15"/>
          <w:sz w:val="24"/>
          <w:szCs w:val="24"/>
        </w:rPr>
        <w:footnoteReference w:id="6"/>
      </w:r>
    </w:p>
    <w:p w14:paraId="7D44AEB6" w14:textId="77777777" w:rsidR="00D12015" w:rsidRPr="006874B4" w:rsidRDefault="00D12015" w:rsidP="004A47A0">
      <w:pPr>
        <w:rPr>
          <w:rStyle w:val="Accentuationlgre"/>
          <w:rFonts w:eastAsiaTheme="majorEastAsia" w:cstheme="majorBidi"/>
          <w:i w:val="0"/>
          <w:iCs/>
          <w:color w:val="auto"/>
          <w:spacing w:val="15"/>
          <w:szCs w:val="24"/>
        </w:rPr>
      </w:pPr>
    </w:p>
    <w:p w14:paraId="102A0570" w14:textId="40CE0AA3" w:rsidR="00AF3781" w:rsidRDefault="00A4030E" w:rsidP="004A47A0">
      <w:pPr>
        <w:pStyle w:val="Titre2"/>
      </w:pPr>
      <w:r>
        <w:t>Publics cibles</w:t>
      </w:r>
    </w:p>
    <w:p w14:paraId="371F62D2" w14:textId="1556015E" w:rsidR="00BF0D46" w:rsidRDefault="00BF0D46" w:rsidP="004A47A0">
      <w:pPr>
        <w:pStyle w:val="Titre2"/>
        <w:rPr>
          <w:rStyle w:val="Accentuationlgre"/>
          <w:b w:val="0"/>
          <w:iCs/>
          <w:spacing w:val="15"/>
          <w:sz w:val="22"/>
          <w:szCs w:val="22"/>
        </w:rPr>
      </w:pPr>
      <w:r w:rsidRPr="006874B4">
        <w:rPr>
          <w:rStyle w:val="Accentuationlgre"/>
          <w:b w:val="0"/>
          <w:iCs/>
          <w:spacing w:val="15"/>
          <w:sz w:val="22"/>
          <w:szCs w:val="22"/>
        </w:rPr>
        <w:t>(1 phrase qui précise</w:t>
      </w:r>
      <w:r w:rsidR="001A5D76" w:rsidRPr="006874B4">
        <w:rPr>
          <w:rStyle w:val="Accentuationlgre"/>
          <w:b w:val="0"/>
          <w:iCs/>
          <w:spacing w:val="15"/>
          <w:sz w:val="22"/>
          <w:szCs w:val="22"/>
        </w:rPr>
        <w:t xml:space="preserve"> </w:t>
      </w:r>
      <w:r w:rsidR="00D12015" w:rsidRPr="006874B4">
        <w:rPr>
          <w:rStyle w:val="Accentuationlgre"/>
          <w:b w:val="0"/>
          <w:iCs/>
          <w:spacing w:val="15"/>
          <w:sz w:val="22"/>
          <w:szCs w:val="22"/>
        </w:rPr>
        <w:t>la ou les cibles visées : futurs professionnels agricoles, professionnels agricoles et alimentaires, citoyens-consommateurs)</w:t>
      </w:r>
    </w:p>
    <w:p w14:paraId="1F7F2CEC" w14:textId="77777777" w:rsidR="006874B4" w:rsidRPr="006874B4" w:rsidRDefault="006874B4" w:rsidP="006874B4"/>
    <w:p w14:paraId="64B923BF" w14:textId="77777777" w:rsidR="00A4030E" w:rsidRPr="00A4030E" w:rsidRDefault="00A4030E" w:rsidP="00A4030E">
      <w:pPr>
        <w:pStyle w:val="Titre2"/>
        <w:rPr>
          <w:i/>
        </w:rPr>
      </w:pPr>
      <w:r w:rsidRPr="00A4030E">
        <w:rPr>
          <w:i/>
        </w:rPr>
        <w:t xml:space="preserve">Liens avec les thématiques développées dans le festival ALIMENTERRE </w:t>
      </w:r>
    </w:p>
    <w:p w14:paraId="6AAD1754" w14:textId="77777777" w:rsidR="00A4030E" w:rsidRPr="006874B4" w:rsidRDefault="00A4030E" w:rsidP="00A4030E">
      <w:pPr>
        <w:rPr>
          <w:rStyle w:val="Accentuationlgre"/>
          <w:rFonts w:eastAsiaTheme="majorEastAsia" w:cstheme="majorBidi"/>
          <w:iCs/>
          <w:spacing w:val="15"/>
          <w:sz w:val="22"/>
          <w:szCs w:val="22"/>
        </w:rPr>
      </w:pPr>
      <w:r w:rsidRPr="006874B4">
        <w:rPr>
          <w:rStyle w:val="Accentuationlgre"/>
          <w:rFonts w:eastAsiaTheme="majorEastAsia" w:cstheme="majorBidi"/>
          <w:iCs/>
          <w:spacing w:val="15"/>
          <w:sz w:val="22"/>
          <w:szCs w:val="22"/>
        </w:rPr>
        <w:t>Lien avec les enjeux internationaux : même si le projet est mis en œuvre seulement dans l’espace local, en quoi permet-il de développer la réflexion à une échelle plus globale, sur les interdépendances à l’échelle mondiale ?</w:t>
      </w:r>
    </w:p>
    <w:p w14:paraId="3AC1AF0F" w14:textId="0D64E1FD" w:rsidR="00A4030E" w:rsidRDefault="00A4030E" w:rsidP="00A4030E">
      <w:pPr>
        <w:pStyle w:val="Titre2"/>
        <w:rPr>
          <w:rStyle w:val="Accentuationlgre"/>
          <w:iCs/>
          <w:spacing w:val="15"/>
          <w:sz w:val="20"/>
          <w:szCs w:val="20"/>
        </w:rPr>
      </w:pPr>
    </w:p>
    <w:p w14:paraId="4A1ED08E" w14:textId="6985A23B" w:rsidR="00AF3781" w:rsidRPr="007D2AB4" w:rsidRDefault="006874B4" w:rsidP="00A4030E">
      <w:pPr>
        <w:pStyle w:val="Titre2"/>
        <w:rPr>
          <w:rStyle w:val="Accentuationlgre"/>
          <w:i w:val="0"/>
          <w:color w:val="007575" w:themeColor="accent2"/>
          <w:sz w:val="26"/>
        </w:rPr>
      </w:pPr>
      <w:r>
        <w:t>Partenaires</w:t>
      </w:r>
      <w:r w:rsidR="00AF3781" w:rsidRPr="007D2AB4">
        <w:t xml:space="preserve"> impliqués et moyens mobilisés </w:t>
      </w:r>
      <w:r w:rsidR="00BF0D46">
        <w:t xml:space="preserve"> </w:t>
      </w:r>
    </w:p>
    <w:p w14:paraId="1B33AF41" w14:textId="77777777" w:rsidR="00BF0D46" w:rsidRPr="006360C5" w:rsidRDefault="00BF0D46" w:rsidP="004A47A0">
      <w:r>
        <w:t>(10 lignes)</w:t>
      </w:r>
    </w:p>
    <w:p w14:paraId="28D71806" w14:textId="6C7383F1" w:rsidR="00AF3781" w:rsidRPr="006874B4" w:rsidRDefault="007663A1" w:rsidP="004A47A0">
      <w:pPr>
        <w:pStyle w:val="Sous-titre"/>
        <w:ind w:left="0"/>
        <w:rPr>
          <w:rStyle w:val="Accentuationlgre"/>
          <w:sz w:val="22"/>
          <w:szCs w:val="22"/>
        </w:rPr>
      </w:pPr>
      <w:r w:rsidRPr="006874B4">
        <w:rPr>
          <w:rStyle w:val="Accentuationlgre"/>
          <w:sz w:val="22"/>
          <w:szCs w:val="22"/>
        </w:rPr>
        <w:t>Éventuels p</w:t>
      </w:r>
      <w:r w:rsidR="00AF3781" w:rsidRPr="006874B4">
        <w:rPr>
          <w:rStyle w:val="Accentuationlgre"/>
          <w:sz w:val="22"/>
          <w:szCs w:val="22"/>
        </w:rPr>
        <w:t xml:space="preserve">artenaires </w:t>
      </w:r>
      <w:r w:rsidR="00A4030E" w:rsidRPr="006874B4">
        <w:rPr>
          <w:rStyle w:val="Accentuationlgre"/>
          <w:sz w:val="22"/>
          <w:szCs w:val="22"/>
        </w:rPr>
        <w:t xml:space="preserve">de l’action </w:t>
      </w:r>
      <w:r w:rsidR="00AF3781" w:rsidRPr="006874B4">
        <w:rPr>
          <w:rStyle w:val="Accentuationlgre"/>
          <w:sz w:val="22"/>
          <w:szCs w:val="22"/>
        </w:rPr>
        <w:t>techniques et financiers</w:t>
      </w:r>
      <w:r w:rsidR="00431FB9" w:rsidRPr="006874B4">
        <w:rPr>
          <w:rStyle w:val="Accentuationlgre"/>
          <w:sz w:val="22"/>
          <w:szCs w:val="22"/>
        </w:rPr>
        <w:t xml:space="preserve"> (nom et </w:t>
      </w:r>
      <w:r w:rsidR="00A4030E" w:rsidRPr="006874B4">
        <w:rPr>
          <w:rStyle w:val="Accentuationlgre"/>
          <w:sz w:val="22"/>
          <w:szCs w:val="22"/>
        </w:rPr>
        <w:t>rôle</w:t>
      </w:r>
      <w:r w:rsidR="00431FB9" w:rsidRPr="006874B4">
        <w:rPr>
          <w:rStyle w:val="Accentuationlgre"/>
          <w:sz w:val="22"/>
          <w:szCs w:val="22"/>
        </w:rPr>
        <w:t>)</w:t>
      </w:r>
    </w:p>
    <w:p w14:paraId="5EC155A0" w14:textId="77777777" w:rsidR="002E5786" w:rsidRDefault="002E5786" w:rsidP="004A47A0">
      <w:pPr>
        <w:rPr>
          <w:rStyle w:val="Accentuationlgre"/>
        </w:rPr>
      </w:pPr>
    </w:p>
    <w:p w14:paraId="39FEC4D9" w14:textId="77777777" w:rsidR="00AF3781" w:rsidRDefault="00AF3781" w:rsidP="004A47A0">
      <w:pPr>
        <w:rPr>
          <w:rStyle w:val="Accentuationlgre"/>
        </w:rPr>
      </w:pPr>
      <w:r w:rsidRPr="009C2EF3">
        <w:rPr>
          <w:rStyle w:val="Accentuationlgre"/>
        </w:rPr>
        <w:t xml:space="preserve">Budget </w:t>
      </w:r>
    </w:p>
    <w:tbl>
      <w:tblPr>
        <w:tblStyle w:val="Trameclaire-Accent6"/>
        <w:tblW w:w="0" w:type="auto"/>
        <w:tblLook w:val="04A0" w:firstRow="1" w:lastRow="0" w:firstColumn="1" w:lastColumn="0" w:noHBand="0" w:noVBand="1"/>
      </w:tblPr>
      <w:tblGrid>
        <w:gridCol w:w="3363"/>
        <w:gridCol w:w="2307"/>
      </w:tblGrid>
      <w:tr w:rsidR="00BF0D46" w14:paraId="6C4F277C" w14:textId="77777777" w:rsidTr="0013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7DD29DFB" w14:textId="77777777" w:rsidR="00BF0D46" w:rsidRDefault="00BF0D46" w:rsidP="004A47A0">
            <w:r>
              <w:t>Postes de dépenses</w:t>
            </w:r>
          </w:p>
        </w:tc>
        <w:tc>
          <w:tcPr>
            <w:tcW w:w="2307" w:type="dxa"/>
          </w:tcPr>
          <w:p w14:paraId="1403AEA2" w14:textId="77777777" w:rsidR="00BF0D46" w:rsidRDefault="00BF0D46" w:rsidP="004A47A0">
            <w:pPr>
              <w:cnfStyle w:val="100000000000" w:firstRow="1" w:lastRow="0" w:firstColumn="0" w:lastColumn="0" w:oddVBand="0" w:evenVBand="0" w:oddHBand="0" w:evenHBand="0" w:firstRowFirstColumn="0" w:firstRowLastColumn="0" w:lastRowFirstColumn="0" w:lastRowLastColumn="0"/>
            </w:pPr>
            <w:r>
              <w:t>Montant (EUR)</w:t>
            </w:r>
          </w:p>
        </w:tc>
      </w:tr>
      <w:tr w:rsidR="00BF0D46" w14:paraId="1189D551"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3AAA773" w14:textId="77777777" w:rsidR="00BF0D46" w:rsidRDefault="00BF0D46" w:rsidP="004A47A0"/>
        </w:tc>
        <w:tc>
          <w:tcPr>
            <w:tcW w:w="2307" w:type="dxa"/>
          </w:tcPr>
          <w:p w14:paraId="34E6B3BB"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r w:rsidR="00BF0D46" w14:paraId="66E66E38" w14:textId="77777777" w:rsidTr="001377B3">
        <w:tc>
          <w:tcPr>
            <w:cnfStyle w:val="001000000000" w:firstRow="0" w:lastRow="0" w:firstColumn="1" w:lastColumn="0" w:oddVBand="0" w:evenVBand="0" w:oddHBand="0" w:evenHBand="0" w:firstRowFirstColumn="0" w:firstRowLastColumn="0" w:lastRowFirstColumn="0" w:lastRowLastColumn="0"/>
            <w:tcW w:w="3363" w:type="dxa"/>
          </w:tcPr>
          <w:p w14:paraId="6FC949BB" w14:textId="77777777" w:rsidR="00BF0D46" w:rsidRDefault="00BF0D46" w:rsidP="004A47A0"/>
        </w:tc>
        <w:tc>
          <w:tcPr>
            <w:tcW w:w="2307" w:type="dxa"/>
          </w:tcPr>
          <w:p w14:paraId="181E8BD0" w14:textId="77777777" w:rsidR="00BF0D46" w:rsidRDefault="00BF0D46" w:rsidP="004A47A0">
            <w:pPr>
              <w:cnfStyle w:val="000000000000" w:firstRow="0" w:lastRow="0" w:firstColumn="0" w:lastColumn="0" w:oddVBand="0" w:evenVBand="0" w:oddHBand="0" w:evenHBand="0" w:firstRowFirstColumn="0" w:firstRowLastColumn="0" w:lastRowFirstColumn="0" w:lastRowLastColumn="0"/>
            </w:pPr>
          </w:p>
        </w:tc>
      </w:tr>
      <w:tr w:rsidR="00BF0D46" w14:paraId="14C68D99"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11F5B5F" w14:textId="77777777" w:rsidR="00BF0D46" w:rsidRDefault="00BF0D46" w:rsidP="004A47A0"/>
        </w:tc>
        <w:tc>
          <w:tcPr>
            <w:tcW w:w="2307" w:type="dxa"/>
          </w:tcPr>
          <w:p w14:paraId="1B011D1C"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bl>
    <w:p w14:paraId="2032D291" w14:textId="77777777" w:rsidR="00AF3781" w:rsidRDefault="00431FB9" w:rsidP="004A47A0">
      <w:pPr>
        <w:rPr>
          <w:rStyle w:val="Accentuationlgre"/>
        </w:rPr>
      </w:pPr>
      <w:r>
        <w:rPr>
          <w:rStyle w:val="Accentuationlgre"/>
        </w:rPr>
        <w:br/>
      </w:r>
      <w:r w:rsidR="00BF0D46">
        <w:rPr>
          <w:rStyle w:val="Accentuationlgre"/>
        </w:rPr>
        <w:t>Autres m</w:t>
      </w:r>
      <w:r w:rsidR="00AF3781" w:rsidRPr="009C2EF3">
        <w:rPr>
          <w:rStyle w:val="Accentuationlgre"/>
        </w:rPr>
        <w:t xml:space="preserve">oyens </w:t>
      </w:r>
      <w:r w:rsidR="00BF0D46">
        <w:rPr>
          <w:rStyle w:val="Accentuationlgre"/>
        </w:rPr>
        <w:t>mobilisés</w:t>
      </w:r>
    </w:p>
    <w:p w14:paraId="58C4D00D" w14:textId="77777777" w:rsidR="00BF0D46" w:rsidRDefault="00BF0D46" w:rsidP="004A47A0">
      <w:pPr>
        <w:pStyle w:val="Titre2"/>
        <w:spacing w:before="0"/>
      </w:pPr>
    </w:p>
    <w:p w14:paraId="56A34A53" w14:textId="77777777" w:rsidR="00F91E5C" w:rsidRDefault="00F91E5C">
      <w:pPr>
        <w:jc w:val="left"/>
        <w:rPr>
          <w:rFonts w:eastAsiaTheme="majorEastAsia" w:cstheme="majorBidi"/>
          <w:b/>
          <w:bCs/>
          <w:color w:val="007575" w:themeColor="accent2"/>
          <w:sz w:val="26"/>
          <w:szCs w:val="26"/>
        </w:rPr>
      </w:pPr>
      <w:r>
        <w:br w:type="page"/>
      </w:r>
    </w:p>
    <w:p w14:paraId="116E7897" w14:textId="49979105" w:rsidR="003504F4" w:rsidRDefault="003504F4" w:rsidP="004A47A0">
      <w:pPr>
        <w:pStyle w:val="Titre2"/>
        <w:spacing w:before="0"/>
      </w:pPr>
      <w:r w:rsidRPr="00FD6B78">
        <w:lastRenderedPageBreak/>
        <w:t>L</w:t>
      </w:r>
      <w:r w:rsidR="0024289A">
        <w:t>e projet</w:t>
      </w:r>
    </w:p>
    <w:p w14:paraId="5614E19E" w14:textId="67EF2B7A" w:rsidR="00BF0D46" w:rsidRDefault="0024289A" w:rsidP="004A47A0">
      <w:pPr>
        <w:rPr>
          <w:rStyle w:val="Accentuationlgre"/>
          <w:rFonts w:eastAsiaTheme="majorEastAsia" w:cstheme="majorBidi"/>
          <w:iCs/>
          <w:spacing w:val="15"/>
          <w:szCs w:val="24"/>
        </w:rPr>
      </w:pPr>
      <w:r w:rsidRPr="00F91E5C">
        <w:rPr>
          <w:rStyle w:val="Accentuationlgre"/>
          <w:rFonts w:eastAsiaTheme="majorEastAsia" w:cstheme="majorBidi"/>
          <w:iCs/>
          <w:spacing w:val="15"/>
          <w:szCs w:val="24"/>
        </w:rPr>
        <w:t>Description générale du projet (15 lignes maximum)</w:t>
      </w:r>
    </w:p>
    <w:p w14:paraId="5D63CEA5" w14:textId="77777777" w:rsidR="00F77637" w:rsidRPr="00F91E5C" w:rsidRDefault="00F77637" w:rsidP="004A47A0">
      <w:pPr>
        <w:rPr>
          <w:rStyle w:val="Accentuationlgre"/>
          <w:rFonts w:eastAsiaTheme="majorEastAsia" w:cstheme="majorBidi"/>
          <w:iCs/>
          <w:spacing w:val="15"/>
          <w:szCs w:val="24"/>
        </w:rPr>
      </w:pPr>
    </w:p>
    <w:p w14:paraId="7A203D0B" w14:textId="77777777" w:rsidR="00BF0D46" w:rsidRDefault="00AA49ED" w:rsidP="004A47A0">
      <w:pPr>
        <w:pStyle w:val="Sous-titre"/>
        <w:ind w:left="0"/>
        <w:rPr>
          <w:rStyle w:val="Accentuationlgre"/>
        </w:rPr>
      </w:pPr>
      <w:r w:rsidRPr="0024289A">
        <w:rPr>
          <w:b/>
          <w:bCs/>
          <w:i/>
          <w:iCs w:val="0"/>
          <w:color w:val="007575" w:themeColor="accent2"/>
          <w:spacing w:val="0"/>
          <w:sz w:val="26"/>
          <w:szCs w:val="26"/>
        </w:rPr>
        <w:t>Durée du projet</w:t>
      </w:r>
      <w:r>
        <w:rPr>
          <w:rStyle w:val="Accentuationlgre"/>
        </w:rPr>
        <w:t> : c</w:t>
      </w:r>
      <w:r w:rsidR="00BC4C5C" w:rsidRPr="00431FB9">
        <w:rPr>
          <w:rStyle w:val="Accentuationlgre"/>
        </w:rPr>
        <w:t xml:space="preserve">alendrier des activités </w:t>
      </w:r>
      <w:r w:rsidR="00BF0D46" w:rsidRPr="00431FB9">
        <w:rPr>
          <w:rStyle w:val="Accentuationlgre"/>
        </w:rPr>
        <w:t>en amont, pendant et après l’action</w:t>
      </w:r>
    </w:p>
    <w:p w14:paraId="41D2B63F" w14:textId="77777777" w:rsidR="00D12015" w:rsidRPr="00D12015" w:rsidRDefault="00D12015" w:rsidP="004A47A0"/>
    <w:p w14:paraId="4BA6746A" w14:textId="77777777" w:rsidR="00BF0D46" w:rsidRPr="00AA49ED" w:rsidRDefault="00BF0D46" w:rsidP="004A47A0">
      <w:pPr>
        <w:pStyle w:val="Sous-titre"/>
        <w:ind w:left="0"/>
        <w:rPr>
          <w:rStyle w:val="Accentuationlgre"/>
          <w:sz w:val="20"/>
          <w:szCs w:val="20"/>
        </w:rPr>
      </w:pPr>
      <w:r w:rsidRPr="0024289A">
        <w:rPr>
          <w:b/>
          <w:bCs/>
          <w:iCs w:val="0"/>
          <w:color w:val="007575" w:themeColor="accent2"/>
          <w:spacing w:val="0"/>
          <w:sz w:val="26"/>
          <w:szCs w:val="26"/>
        </w:rPr>
        <w:t>Implication des jeunes dans l’initiative</w:t>
      </w:r>
      <w:r w:rsidR="00AA49ED">
        <w:rPr>
          <w:rStyle w:val="Accentuationlgre"/>
        </w:rPr>
        <w:t xml:space="preserve"> </w:t>
      </w:r>
      <w:r w:rsidR="00AA49ED" w:rsidRPr="00AA49ED">
        <w:rPr>
          <w:rStyle w:val="Accentuationlgre"/>
          <w:sz w:val="20"/>
          <w:szCs w:val="20"/>
        </w:rPr>
        <w:t>(mise en œuvre et valorisation de l’initiative)</w:t>
      </w:r>
    </w:p>
    <w:p w14:paraId="4BCCE511" w14:textId="77777777" w:rsidR="00D12015" w:rsidRPr="00D12015" w:rsidRDefault="00D12015" w:rsidP="004A47A0"/>
    <w:p w14:paraId="0E7C9FDC" w14:textId="7A4BE067" w:rsidR="00D12015" w:rsidRDefault="00D12015" w:rsidP="004A47A0">
      <w:pPr>
        <w:rPr>
          <w:rStyle w:val="Accentuationlgre"/>
        </w:rPr>
      </w:pPr>
      <w:r w:rsidRPr="0024289A">
        <w:rPr>
          <w:rFonts w:eastAsiaTheme="majorEastAsia" w:cstheme="majorBidi"/>
          <w:b/>
          <w:bCs/>
          <w:i/>
          <w:color w:val="007575" w:themeColor="accent2"/>
          <w:sz w:val="26"/>
          <w:szCs w:val="26"/>
        </w:rPr>
        <w:t xml:space="preserve">Les acteurs </w:t>
      </w:r>
      <w:r w:rsidR="00BD03B5">
        <w:rPr>
          <w:rFonts w:eastAsiaTheme="majorEastAsia" w:cstheme="majorBidi"/>
          <w:b/>
          <w:bCs/>
          <w:i/>
          <w:color w:val="007575" w:themeColor="accent2"/>
          <w:sz w:val="26"/>
          <w:szCs w:val="26"/>
        </w:rPr>
        <w:t xml:space="preserve">impliqués </w:t>
      </w:r>
      <w:r w:rsidRPr="0024289A">
        <w:rPr>
          <w:rFonts w:eastAsiaTheme="majorEastAsia" w:cstheme="majorBidi"/>
          <w:b/>
          <w:bCs/>
          <w:i/>
          <w:color w:val="007575" w:themeColor="accent2"/>
          <w:sz w:val="26"/>
          <w:szCs w:val="26"/>
        </w:rPr>
        <w:t>du territoire</w:t>
      </w:r>
      <w:r w:rsidRPr="00D12015">
        <w:rPr>
          <w:rStyle w:val="Accentuationlgre"/>
        </w:rPr>
        <w:t xml:space="preserve"> et / ou </w:t>
      </w:r>
      <w:r w:rsidR="00BD03B5">
        <w:rPr>
          <w:rStyle w:val="Accentuationlgre"/>
        </w:rPr>
        <w:t xml:space="preserve">à l’international </w:t>
      </w:r>
    </w:p>
    <w:p w14:paraId="5E0D76DD" w14:textId="77777777" w:rsidR="00D12015" w:rsidRPr="00D12015" w:rsidRDefault="00D12015" w:rsidP="004A47A0">
      <w:pPr>
        <w:rPr>
          <w:rStyle w:val="Accentuationlgre"/>
        </w:rPr>
      </w:pPr>
    </w:p>
    <w:p w14:paraId="4595E21D" w14:textId="68CE74C3" w:rsidR="00D12015" w:rsidRPr="00BD03B5" w:rsidRDefault="00BD03B5" w:rsidP="008908A0">
      <w:pPr>
        <w:pStyle w:val="Sous-titre"/>
        <w:ind w:left="0"/>
        <w:rPr>
          <w:b/>
          <w:bCs/>
          <w:i/>
          <w:iCs w:val="0"/>
          <w:color w:val="007575" w:themeColor="accent2"/>
          <w:spacing w:val="0"/>
          <w:sz w:val="26"/>
          <w:szCs w:val="26"/>
        </w:rPr>
      </w:pPr>
      <w:r w:rsidRPr="00BD03B5">
        <w:rPr>
          <w:b/>
          <w:bCs/>
          <w:iCs w:val="0"/>
          <w:color w:val="007575" w:themeColor="accent2"/>
          <w:spacing w:val="0"/>
          <w:sz w:val="26"/>
          <w:szCs w:val="26"/>
        </w:rPr>
        <w:t>P</w:t>
      </w:r>
      <w:r w:rsidR="00BF0D46" w:rsidRPr="00BD03B5">
        <w:rPr>
          <w:b/>
          <w:bCs/>
          <w:iCs w:val="0"/>
          <w:color w:val="007575" w:themeColor="accent2"/>
          <w:spacing w:val="0"/>
          <w:sz w:val="26"/>
          <w:szCs w:val="26"/>
        </w:rPr>
        <w:t>roductions, réalisations, etc.</w:t>
      </w:r>
      <w:r w:rsidRPr="00BD03B5">
        <w:rPr>
          <w:b/>
          <w:bCs/>
          <w:iCs w:val="0"/>
          <w:color w:val="007575" w:themeColor="accent2"/>
          <w:spacing w:val="0"/>
          <w:sz w:val="26"/>
          <w:szCs w:val="26"/>
        </w:rPr>
        <w:t> :</w:t>
      </w:r>
    </w:p>
    <w:p w14:paraId="2210469B" w14:textId="513D5F89" w:rsidR="00AF3781" w:rsidRDefault="00BD03B5" w:rsidP="004A47A0">
      <w:pPr>
        <w:pStyle w:val="Titre2"/>
      </w:pPr>
      <w:r>
        <w:t>Impacts et résultats attendus</w:t>
      </w:r>
      <w:r w:rsidR="00AF3781">
        <w:t xml:space="preserve"> </w:t>
      </w:r>
      <w:r>
        <w:t>(</w:t>
      </w:r>
      <w:r w:rsidR="00AF3781" w:rsidRPr="00BD03B5">
        <w:rPr>
          <w:rStyle w:val="Accentuationlgre"/>
          <w:b w:val="0"/>
          <w:bCs w:val="0"/>
          <w:iCs/>
          <w:spacing w:val="15"/>
          <w:szCs w:val="24"/>
        </w:rPr>
        <w:t>quantitatifs et qualitatif</w:t>
      </w:r>
      <w:r w:rsidR="009F10C0" w:rsidRPr="00BD03B5">
        <w:rPr>
          <w:rStyle w:val="Accentuationlgre"/>
          <w:b w:val="0"/>
          <w:bCs w:val="0"/>
          <w:iCs/>
          <w:spacing w:val="15"/>
          <w:szCs w:val="24"/>
        </w:rPr>
        <w:t>s</w:t>
      </w:r>
      <w:r w:rsidRPr="00BD03B5">
        <w:rPr>
          <w:rStyle w:val="Accentuationlgre"/>
          <w:b w:val="0"/>
          <w:bCs w:val="0"/>
          <w:iCs/>
          <w:spacing w:val="15"/>
          <w:szCs w:val="24"/>
        </w:rPr>
        <w:t>)</w:t>
      </w:r>
    </w:p>
    <w:p w14:paraId="65717A81" w14:textId="77777777" w:rsidR="00BC4C5C" w:rsidRPr="006360C5" w:rsidRDefault="00BC4C5C" w:rsidP="004A47A0">
      <w:r>
        <w:t>(10 lignes)</w:t>
      </w:r>
    </w:p>
    <w:p w14:paraId="7029895C" w14:textId="77777777" w:rsidR="00116DFA" w:rsidRPr="006874B4" w:rsidRDefault="00116DFA" w:rsidP="00116DFA">
      <w:pPr>
        <w:pStyle w:val="Sous-titre"/>
        <w:ind w:left="0"/>
        <w:rPr>
          <w:rStyle w:val="Accentuationlgre"/>
          <w:sz w:val="22"/>
        </w:rPr>
      </w:pPr>
      <w:r w:rsidRPr="006874B4">
        <w:rPr>
          <w:rStyle w:val="Accentuationlgre"/>
          <w:sz w:val="22"/>
        </w:rPr>
        <w:t>Effets observés ou attendus sur les porteurs du projet, les publics cibles, et le territoire (précisez pour chacun le nombre de personnes / d’acteurs et le type d’effet : changement de représentation, mise en réseau, passage à l'action, changement de pratiques)</w:t>
      </w:r>
    </w:p>
    <w:p w14:paraId="315599DD" w14:textId="77777777" w:rsidR="00AF3781" w:rsidRDefault="00AF3781" w:rsidP="004A47A0">
      <w:pPr>
        <w:pStyle w:val="Titre2"/>
      </w:pPr>
      <w:r>
        <w:t xml:space="preserve">Les freins et les leviers </w:t>
      </w:r>
    </w:p>
    <w:p w14:paraId="3BFC81A9" w14:textId="77777777" w:rsidR="00BC4C5C" w:rsidRPr="006360C5" w:rsidRDefault="00BC4C5C" w:rsidP="004A47A0">
      <w:r>
        <w:t>(10 lignes)</w:t>
      </w:r>
    </w:p>
    <w:p w14:paraId="61070A15" w14:textId="77777777" w:rsidR="00BC4C5C" w:rsidRPr="00431FB9" w:rsidRDefault="00BC4C5C" w:rsidP="004A47A0">
      <w:pPr>
        <w:pStyle w:val="Sous-titre"/>
        <w:ind w:left="0"/>
        <w:rPr>
          <w:rStyle w:val="Accentuationlgre"/>
        </w:rPr>
      </w:pPr>
      <w:r w:rsidRPr="00431FB9">
        <w:rPr>
          <w:rStyle w:val="Accentuationlgre"/>
        </w:rPr>
        <w:t xml:space="preserve">Quels sont les leviers qui vous ont permis de mener au bout cette action ? </w:t>
      </w:r>
    </w:p>
    <w:p w14:paraId="661AB1BA" w14:textId="77777777" w:rsidR="00BC4C5C" w:rsidRPr="00431FB9" w:rsidRDefault="00BC4C5C" w:rsidP="004A47A0">
      <w:pPr>
        <w:pStyle w:val="Sous-titre"/>
        <w:ind w:left="0"/>
        <w:rPr>
          <w:rStyle w:val="Accentuationlgre"/>
        </w:rPr>
      </w:pPr>
      <w:r w:rsidRPr="00431FB9">
        <w:rPr>
          <w:rStyle w:val="Accentuationlgre"/>
        </w:rPr>
        <w:t xml:space="preserve">Quelles sont les difficultés que vous avez rencontrées ? </w:t>
      </w:r>
    </w:p>
    <w:p w14:paraId="29210E34" w14:textId="77777777" w:rsidR="00AF3781" w:rsidRDefault="00AF3781" w:rsidP="004A47A0">
      <w:pPr>
        <w:pStyle w:val="Titre2"/>
      </w:pPr>
      <w:r>
        <w:t>Conseils à qui voudrait s’inspirer de cette initiative</w:t>
      </w:r>
    </w:p>
    <w:p w14:paraId="742AAE5D" w14:textId="77777777" w:rsidR="00BC4C5C" w:rsidRPr="006360C5" w:rsidRDefault="00BC4C5C" w:rsidP="004A47A0">
      <w:r>
        <w:t>(10 lignes)</w:t>
      </w:r>
    </w:p>
    <w:p w14:paraId="24701EF2" w14:textId="073F38FA" w:rsidR="007318F6" w:rsidRDefault="002E5786" w:rsidP="008908A0">
      <w:pPr>
        <w:pStyle w:val="Titre2"/>
        <w:rPr>
          <w:b w:val="0"/>
          <w:bCs w:val="0"/>
          <w:sz w:val="22"/>
          <w:szCs w:val="22"/>
        </w:rPr>
      </w:pPr>
      <w:r>
        <w:t xml:space="preserve">Utilisation envisagée du prix </w:t>
      </w:r>
      <w:r w:rsidR="00CB6400" w:rsidRPr="00CB6400">
        <w:rPr>
          <w:b w:val="0"/>
          <w:bCs w:val="0"/>
          <w:sz w:val="22"/>
          <w:szCs w:val="22"/>
        </w:rPr>
        <w:t>(poursuivre, développer, reproduire</w:t>
      </w:r>
      <w:r w:rsidR="00BD03B5">
        <w:rPr>
          <w:b w:val="0"/>
          <w:bCs w:val="0"/>
          <w:sz w:val="22"/>
          <w:szCs w:val="22"/>
        </w:rPr>
        <w:t>, don à une association</w:t>
      </w:r>
      <w:r w:rsidR="00CB6400" w:rsidRPr="00CB6400">
        <w:rPr>
          <w:b w:val="0"/>
          <w:bCs w:val="0"/>
          <w:sz w:val="22"/>
          <w:szCs w:val="22"/>
        </w:rPr>
        <w:t>…)</w:t>
      </w:r>
    </w:p>
    <w:p w14:paraId="7EBB8018" w14:textId="0A7B6DE7" w:rsidR="00BD03B5" w:rsidRPr="00431FB9" w:rsidRDefault="00BD03B5" w:rsidP="00BD03B5">
      <w:pPr>
        <w:pStyle w:val="Sous-titre"/>
        <w:ind w:left="0"/>
        <w:rPr>
          <w:rStyle w:val="Accentuationlgre"/>
        </w:rPr>
      </w:pPr>
      <w:r>
        <w:rPr>
          <w:rStyle w:val="Accentuationlgre"/>
        </w:rPr>
        <w:t>Vous pourrez recevoir</w:t>
      </w:r>
      <w:r w:rsidR="00745295">
        <w:rPr>
          <w:rStyle w:val="Accentuationlgre"/>
        </w:rPr>
        <w:t xml:space="preserve"> jusqu’à</w:t>
      </w:r>
      <w:r>
        <w:rPr>
          <w:rStyle w:val="Accentuationlgre"/>
        </w:rPr>
        <w:t xml:space="preserve"> 1</w:t>
      </w:r>
      <w:r w:rsidR="00F77637">
        <w:rPr>
          <w:rStyle w:val="Accentuationlgre"/>
        </w:rPr>
        <w:t xml:space="preserve"> </w:t>
      </w:r>
      <w:r>
        <w:rPr>
          <w:rStyle w:val="Accentuationlgre"/>
        </w:rPr>
        <w:t xml:space="preserve">200 euros </w:t>
      </w:r>
    </w:p>
    <w:p w14:paraId="3B59CA87" w14:textId="77777777" w:rsidR="00BD03B5" w:rsidRPr="00BD03B5" w:rsidRDefault="00BD03B5" w:rsidP="00BD03B5"/>
    <w:p w14:paraId="7C5FF8CF" w14:textId="1218A423" w:rsidR="00AF3781" w:rsidRDefault="00AF3781" w:rsidP="004A47A0">
      <w:pPr>
        <w:pStyle w:val="Titre2"/>
      </w:pPr>
      <w:r>
        <w:lastRenderedPageBreak/>
        <w:t>Liens des supports illustrant le projet</w:t>
      </w:r>
      <w:r w:rsidR="00BD03B5">
        <w:t xml:space="preserve"> (site web, article, vidéos…)</w:t>
      </w:r>
    </w:p>
    <w:p w14:paraId="08D927AC" w14:textId="77777777" w:rsidR="006F7BD3" w:rsidRPr="00917951" w:rsidRDefault="006F7BD3" w:rsidP="004A47A0"/>
    <w:p w14:paraId="0DD39860" w14:textId="77777777" w:rsidR="00AF3781" w:rsidRPr="004A47A0" w:rsidRDefault="00AF3781" w:rsidP="004A47A0">
      <w:pPr>
        <w:pStyle w:val="Exergue"/>
        <w:ind w:left="0" w:right="0"/>
        <w:rPr>
          <w:lang w:val="fr-FR"/>
        </w:rPr>
        <w:sectPr w:rsidR="00AF3781" w:rsidRPr="004A47A0" w:rsidSect="00116DFA">
          <w:headerReference w:type="even" r:id="rId10"/>
          <w:headerReference w:type="default" r:id="rId11"/>
          <w:footerReference w:type="even" r:id="rId12"/>
          <w:footerReference w:type="default" r:id="rId13"/>
          <w:footerReference w:type="first" r:id="rId14"/>
          <w:pgSz w:w="11906" w:h="16838"/>
          <w:pgMar w:top="720" w:right="720" w:bottom="720" w:left="720" w:header="680" w:footer="454" w:gutter="907"/>
          <w:cols w:space="708"/>
          <w:titlePg/>
          <w:docGrid w:linePitch="360"/>
        </w:sectPr>
      </w:pPr>
      <w:r>
        <w:rPr>
          <w:lang w:val="fr-FR"/>
        </w:rPr>
        <w:t>Fiche élaborée par</w:t>
      </w:r>
      <w:r w:rsidR="0058563D">
        <w:rPr>
          <w:lang w:val="fr-FR"/>
        </w:rPr>
        <w:t> :</w:t>
      </w:r>
    </w:p>
    <w:p w14:paraId="098958C5" w14:textId="77777777"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1 : Pr</w:t>
      </w:r>
      <w:r>
        <w:rPr>
          <w:rFonts w:ascii="Arial" w:eastAsiaTheme="majorEastAsia" w:hAnsi="Arial" w:cs="Arial"/>
          <w:b/>
          <w:caps/>
          <w:color w:val="EE7D11" w:themeColor="accent1"/>
          <w:sz w:val="20"/>
          <w:szCs w:val="20"/>
        </w:rPr>
        <w:t>Ésentation dE L’ACTION</w:t>
      </w:r>
    </w:p>
    <w:p w14:paraId="751F3263" w14:textId="77777777" w:rsidR="002E5786" w:rsidRPr="004A47A0" w:rsidRDefault="002E5786" w:rsidP="004A47A0">
      <w:pPr>
        <w:spacing w:after="240"/>
        <w:jc w:val="left"/>
        <w:rPr>
          <w:rFonts w:ascii="Arial" w:eastAsiaTheme="majorEastAsia" w:hAnsi="Arial" w:cs="Arial"/>
          <w:b/>
          <w:i/>
          <w:color w:val="FF0000"/>
          <w:spacing w:val="15"/>
          <w:sz w:val="20"/>
          <w:szCs w:val="20"/>
        </w:rPr>
      </w:pPr>
      <w:r w:rsidRPr="004A47A0">
        <w:rPr>
          <w:rFonts w:ascii="Arial" w:eastAsiaTheme="majorEastAsia" w:hAnsi="Arial" w:cs="Arial"/>
          <w:b/>
          <w:i/>
          <w:color w:val="FF0000"/>
          <w:spacing w:val="15"/>
          <w:sz w:val="20"/>
          <w:szCs w:val="20"/>
        </w:rPr>
        <w:t xml:space="preserve">Tous les champs sont </w:t>
      </w:r>
      <w:r w:rsidRPr="004A47A0">
        <w:rPr>
          <w:rFonts w:ascii="Arial" w:eastAsiaTheme="majorEastAsia" w:hAnsi="Arial" w:cs="Arial"/>
          <w:b/>
          <w:i/>
          <w:color w:val="FF0000"/>
          <w:spacing w:val="15"/>
          <w:sz w:val="20"/>
          <w:szCs w:val="20"/>
          <w:u w:val="single"/>
        </w:rPr>
        <w:t>obligatoires</w:t>
      </w:r>
      <w:r w:rsidRPr="004A47A0">
        <w:rPr>
          <w:rFonts w:ascii="Arial" w:eastAsiaTheme="majorEastAsia" w:hAnsi="Arial" w:cs="Arial"/>
          <w:b/>
          <w:i/>
          <w:color w:val="FF0000"/>
          <w:spacing w:val="15"/>
          <w:sz w:val="20"/>
          <w:szCs w:val="20"/>
        </w:rPr>
        <w:t xml:space="preserve"> </w:t>
      </w:r>
    </w:p>
    <w:p w14:paraId="48DD0257" w14:textId="77777777" w:rsidR="002E5786"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 xml:space="preserve">TITRE DE L’ACTION </w:t>
      </w:r>
      <w:r w:rsidRPr="00F57A61">
        <w:rPr>
          <w:rFonts w:ascii="Arial" w:eastAsiaTheme="majorEastAsia" w:hAnsi="Arial" w:cs="Arial"/>
          <w:b/>
          <w:bCs/>
          <w:color w:val="007575" w:themeColor="text2"/>
          <w:sz w:val="20"/>
          <w:szCs w:val="20"/>
        </w:rPr>
        <w:t>:</w:t>
      </w:r>
      <w:r>
        <w:rPr>
          <w:rFonts w:ascii="Arial" w:eastAsiaTheme="majorEastAsia" w:hAnsi="Arial" w:cs="Arial"/>
          <w:b/>
          <w:bCs/>
          <w:color w:val="007575" w:themeColor="text2"/>
          <w:sz w:val="20"/>
          <w:szCs w:val="20"/>
        </w:rPr>
        <w:t xml:space="preserve"> </w:t>
      </w:r>
    </w:p>
    <w:p w14:paraId="61AF9F8A" w14:textId="77777777" w:rsidR="002E5786" w:rsidRPr="00F57A61" w:rsidRDefault="002E5786" w:rsidP="004A47A0">
      <w:pPr>
        <w:keepNext/>
        <w:keepLines/>
        <w:spacing w:before="120" w:after="120" w:line="240" w:lineRule="auto"/>
        <w:outlineLvl w:val="1"/>
        <w:rPr>
          <w:rFonts w:ascii="Arial" w:hAnsi="Arial" w:cs="Arial"/>
          <w:sz w:val="20"/>
          <w:szCs w:val="20"/>
        </w:rPr>
      </w:pPr>
      <w:r>
        <w:rPr>
          <w:rFonts w:ascii="Arial" w:hAnsi="Arial" w:cs="Arial"/>
          <w:sz w:val="20"/>
          <w:szCs w:val="20"/>
        </w:rPr>
        <w:t>…………………………………………</w:t>
      </w:r>
      <w:r w:rsidRPr="00F57A61">
        <w:rPr>
          <w:rFonts w:ascii="Arial" w:hAnsi="Arial" w:cs="Arial"/>
          <w:sz w:val="20"/>
          <w:szCs w:val="20"/>
        </w:rPr>
        <w:t>………………………………</w:t>
      </w:r>
      <w:r>
        <w:rPr>
          <w:rFonts w:ascii="Arial" w:hAnsi="Arial" w:cs="Arial"/>
          <w:sz w:val="20"/>
          <w:szCs w:val="20"/>
        </w:rPr>
        <w:t>………………</w:t>
      </w:r>
    </w:p>
    <w:p w14:paraId="29886C77" w14:textId="77777777" w:rsidR="002E5786" w:rsidRPr="00F57A61"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sidRPr="00F57A61">
        <w:rPr>
          <w:rFonts w:ascii="Arial" w:eastAsiaTheme="majorEastAsia" w:hAnsi="Arial" w:cs="Arial"/>
          <w:b/>
          <w:bCs/>
          <w:color w:val="007575" w:themeColor="text2"/>
          <w:sz w:val="20"/>
          <w:szCs w:val="20"/>
        </w:rPr>
        <w:t>Représentant du groupe</w:t>
      </w:r>
      <w:r>
        <w:rPr>
          <w:rFonts w:ascii="Arial" w:eastAsiaTheme="majorEastAsia" w:hAnsi="Arial" w:cs="Arial"/>
          <w:b/>
          <w:bCs/>
          <w:color w:val="007575" w:themeColor="text2"/>
          <w:sz w:val="20"/>
          <w:szCs w:val="20"/>
        </w:rPr>
        <w:t>, de l’établissement</w:t>
      </w:r>
      <w:r w:rsidRPr="00F57A61">
        <w:rPr>
          <w:rFonts w:ascii="Arial" w:eastAsiaTheme="majorEastAsia" w:hAnsi="Arial" w:cs="Arial"/>
          <w:b/>
          <w:bCs/>
          <w:color w:val="007575" w:themeColor="text2"/>
          <w:sz w:val="20"/>
          <w:szCs w:val="20"/>
        </w:rPr>
        <w:t> </w:t>
      </w:r>
      <w:r>
        <w:rPr>
          <w:rFonts w:ascii="Arial" w:eastAsiaTheme="majorEastAsia" w:hAnsi="Arial" w:cs="Arial"/>
          <w:b/>
          <w:bCs/>
          <w:color w:val="007575" w:themeColor="text2"/>
          <w:sz w:val="20"/>
          <w:szCs w:val="20"/>
        </w:rPr>
        <w:t xml:space="preserve">ou de l’association </w:t>
      </w:r>
      <w:r w:rsidRPr="00F57A61">
        <w:rPr>
          <w:rFonts w:ascii="Arial" w:eastAsiaTheme="majorEastAsia" w:hAnsi="Arial" w:cs="Arial"/>
          <w:b/>
          <w:bCs/>
          <w:color w:val="007575" w:themeColor="text2"/>
          <w:sz w:val="20"/>
          <w:szCs w:val="20"/>
        </w:rPr>
        <w:t>:</w:t>
      </w:r>
    </w:p>
    <w:p w14:paraId="71B5EA51" w14:textId="77777777" w:rsidR="002E5786" w:rsidRPr="00F57A61" w:rsidRDefault="002E5786" w:rsidP="004A47A0">
      <w:pPr>
        <w:spacing w:before="240" w:line="240" w:lineRule="auto"/>
        <w:jc w:val="left"/>
        <w:rPr>
          <w:rFonts w:ascii="Arial" w:hAnsi="Arial" w:cs="Arial"/>
          <w:sz w:val="20"/>
          <w:szCs w:val="20"/>
        </w:rPr>
      </w:pPr>
      <w:r>
        <w:rPr>
          <w:rFonts w:ascii="Arial" w:hAnsi="Arial" w:cs="Arial"/>
          <w:sz w:val="20"/>
          <w:szCs w:val="20"/>
        </w:rPr>
        <w:t xml:space="preserve">Nom, prénom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6AEB2480" w14:textId="77777777" w:rsidR="002E5786" w:rsidRPr="00F57A61" w:rsidRDefault="002E5786" w:rsidP="004A47A0">
      <w:pPr>
        <w:spacing w:line="240" w:lineRule="auto"/>
        <w:rPr>
          <w:rFonts w:ascii="Arial" w:hAnsi="Arial" w:cs="Arial"/>
          <w:sz w:val="20"/>
          <w:szCs w:val="20"/>
        </w:rPr>
      </w:pPr>
      <w:r>
        <w:rPr>
          <w:rFonts w:ascii="Arial" w:hAnsi="Arial" w:cs="Arial"/>
          <w:sz w:val="20"/>
          <w:szCs w:val="20"/>
        </w:rPr>
        <w:t xml:space="preserve">Organisation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59E44519" w14:textId="77777777" w:rsidR="002E5786" w:rsidRDefault="002E5786" w:rsidP="004A47A0">
      <w:pPr>
        <w:spacing w:line="240" w:lineRule="auto"/>
        <w:rPr>
          <w:rFonts w:ascii="Arial" w:hAnsi="Arial" w:cs="Arial"/>
          <w:sz w:val="20"/>
          <w:szCs w:val="20"/>
        </w:rPr>
      </w:pPr>
      <w:r>
        <w:rPr>
          <w:rFonts w:ascii="Arial" w:hAnsi="Arial" w:cs="Arial"/>
          <w:sz w:val="20"/>
          <w:szCs w:val="20"/>
        </w:rPr>
        <w:t>Adresse e-mail :</w:t>
      </w:r>
    </w:p>
    <w:p w14:paraId="253BC100" w14:textId="77777777" w:rsidR="002E5786" w:rsidRPr="00F57A61" w:rsidRDefault="002E5786" w:rsidP="004A47A0">
      <w:pPr>
        <w:spacing w:line="240" w:lineRule="auto"/>
        <w:rPr>
          <w:rFonts w:ascii="Arial" w:hAnsi="Arial" w:cs="Arial"/>
          <w:sz w:val="20"/>
          <w:szCs w:val="20"/>
        </w:rPr>
      </w:pPr>
      <w:r w:rsidRPr="00F57A61">
        <w:rPr>
          <w:rFonts w:ascii="Arial" w:hAnsi="Arial" w:cs="Arial"/>
          <w:sz w:val="20"/>
          <w:szCs w:val="20"/>
        </w:rPr>
        <w:t>………………………………………</w:t>
      </w:r>
      <w:r>
        <w:rPr>
          <w:rFonts w:ascii="Arial" w:hAnsi="Arial" w:cs="Arial"/>
          <w:sz w:val="20"/>
          <w:szCs w:val="20"/>
        </w:rPr>
        <w:t>………………………………………………………………………</w:t>
      </w:r>
    </w:p>
    <w:p w14:paraId="0067EC94" w14:textId="481DC6DE" w:rsidR="002E5786" w:rsidRDefault="002E5786" w:rsidP="004A47A0">
      <w:pPr>
        <w:spacing w:line="240" w:lineRule="auto"/>
        <w:rPr>
          <w:rFonts w:ascii="Arial" w:hAnsi="Arial" w:cs="Arial"/>
          <w:sz w:val="20"/>
          <w:szCs w:val="20"/>
        </w:rPr>
      </w:pPr>
      <w:r w:rsidRPr="00F57A61">
        <w:rPr>
          <w:rFonts w:ascii="Arial" w:hAnsi="Arial" w:cs="Arial"/>
          <w:sz w:val="20"/>
          <w:szCs w:val="20"/>
        </w:rPr>
        <w:t>Téléphone : …………………………………</w:t>
      </w:r>
      <w:r>
        <w:rPr>
          <w:rFonts w:ascii="Arial" w:hAnsi="Arial" w:cs="Arial"/>
          <w:sz w:val="20"/>
          <w:szCs w:val="20"/>
        </w:rPr>
        <w:t>……………………………………………………………………………</w:t>
      </w:r>
    </w:p>
    <w:p w14:paraId="39630884" w14:textId="646BC765" w:rsidR="00745295" w:rsidRPr="00745295" w:rsidRDefault="00745295" w:rsidP="00745295">
      <w:pPr>
        <w:keepNext/>
        <w:keepLines/>
        <w:spacing w:before="120" w:after="120" w:line="240" w:lineRule="auto"/>
        <w:outlineLvl w:val="1"/>
        <w:rPr>
          <w:rFonts w:ascii="Arial" w:eastAsiaTheme="majorEastAsia" w:hAnsi="Arial" w:cs="Arial"/>
          <w:b/>
          <w:bCs/>
          <w:color w:val="007575" w:themeColor="text2"/>
          <w:sz w:val="20"/>
          <w:szCs w:val="20"/>
        </w:rPr>
      </w:pPr>
      <w:r w:rsidRPr="00745295">
        <w:rPr>
          <w:rFonts w:ascii="Arial" w:eastAsiaTheme="majorEastAsia" w:hAnsi="Arial" w:cs="Arial"/>
          <w:b/>
          <w:bCs/>
          <w:color w:val="007575" w:themeColor="text2"/>
          <w:sz w:val="20"/>
          <w:szCs w:val="20"/>
        </w:rPr>
        <w:t>Coordonnées du responsable de l’établissement</w:t>
      </w:r>
      <w:r>
        <w:rPr>
          <w:rFonts w:ascii="Arial" w:eastAsiaTheme="majorEastAsia" w:hAnsi="Arial" w:cs="Arial"/>
          <w:b/>
          <w:bCs/>
          <w:color w:val="007575" w:themeColor="text2"/>
          <w:sz w:val="20"/>
          <w:szCs w:val="20"/>
        </w:rPr>
        <w:t xml:space="preserve"> (nom, mail, téléphone….)</w:t>
      </w:r>
    </w:p>
    <w:p w14:paraId="04AB5EE4" w14:textId="3EA937F3" w:rsidR="00745295" w:rsidRPr="00F57A61" w:rsidRDefault="00745295" w:rsidP="004A47A0">
      <w:pPr>
        <w:spacing w:line="240" w:lineRule="auto"/>
        <w:rPr>
          <w:rFonts w:ascii="Arial" w:hAnsi="Arial" w:cs="Arial"/>
          <w:sz w:val="20"/>
          <w:szCs w:val="20"/>
        </w:rPr>
      </w:pPr>
      <w:r>
        <w:rPr>
          <w:rFonts w:ascii="Arial" w:hAnsi="Arial" w:cs="Arial"/>
          <w:sz w:val="20"/>
          <w:szCs w:val="20"/>
        </w:rPr>
        <w:t>………………………………………………………………………………………………………………..</w:t>
      </w:r>
    </w:p>
    <w:p w14:paraId="2DEB997F" w14:textId="072596FB" w:rsidR="002E5786" w:rsidRPr="00F57A61" w:rsidRDefault="002E5786" w:rsidP="004A47A0">
      <w:pPr>
        <w:keepNext/>
        <w:keepLines/>
        <w:spacing w:before="120" w:after="120"/>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Jeunes qui ont porté l’action</w:t>
      </w:r>
      <w:r w:rsidR="00745295">
        <w:rPr>
          <w:rFonts w:ascii="Arial" w:eastAsiaTheme="majorEastAsia" w:hAnsi="Arial" w:cs="Arial"/>
          <w:b/>
          <w:bCs/>
          <w:color w:val="007575" w:themeColor="text2"/>
          <w:sz w:val="20"/>
          <w:szCs w:val="20"/>
        </w:rPr>
        <w:t xml:space="preserve"> </w:t>
      </w:r>
      <w:r w:rsidRPr="00F57A61">
        <w:rPr>
          <w:rFonts w:ascii="Arial" w:eastAsiaTheme="majorEastAsia" w:hAnsi="Arial" w:cs="Arial"/>
          <w:b/>
          <w:bCs/>
          <w:color w:val="007575" w:themeColor="text2"/>
          <w:sz w:val="20"/>
          <w:szCs w:val="20"/>
        </w:rPr>
        <w:t>:</w:t>
      </w:r>
    </w:p>
    <w:tbl>
      <w:tblPr>
        <w:tblStyle w:val="Grilledutableau"/>
        <w:tblW w:w="0" w:type="auto"/>
        <w:tblLook w:val="04A0" w:firstRow="1" w:lastRow="0" w:firstColumn="1" w:lastColumn="0" w:noHBand="0" w:noVBand="1"/>
      </w:tblPr>
      <w:tblGrid>
        <w:gridCol w:w="1049"/>
        <w:gridCol w:w="1361"/>
        <w:gridCol w:w="1977"/>
        <w:gridCol w:w="1463"/>
        <w:gridCol w:w="2871"/>
      </w:tblGrid>
      <w:tr w:rsidR="002E5786" w:rsidRPr="00F57A61" w14:paraId="1F61C26D" w14:textId="77777777" w:rsidTr="001377B3">
        <w:tc>
          <w:tcPr>
            <w:tcW w:w="1101" w:type="dxa"/>
          </w:tcPr>
          <w:p w14:paraId="426C6BAA"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1417" w:type="dxa"/>
          </w:tcPr>
          <w:p w14:paraId="546B2868"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087" w:type="dxa"/>
          </w:tcPr>
          <w:p w14:paraId="2DF9FAD8" w14:textId="77777777" w:rsidR="002E5786" w:rsidRPr="00F57A61" w:rsidRDefault="002E5786" w:rsidP="004A47A0">
            <w:pPr>
              <w:spacing w:line="276" w:lineRule="auto"/>
              <w:rPr>
                <w:rFonts w:cs="Arial"/>
                <w:sz w:val="20"/>
                <w:szCs w:val="20"/>
              </w:rPr>
            </w:pPr>
            <w:r w:rsidRPr="00F57A61">
              <w:rPr>
                <w:rFonts w:cs="Arial"/>
                <w:sz w:val="20"/>
                <w:szCs w:val="20"/>
              </w:rPr>
              <w:t>Date de naissance</w:t>
            </w:r>
          </w:p>
        </w:tc>
        <w:tc>
          <w:tcPr>
            <w:tcW w:w="1535" w:type="dxa"/>
          </w:tcPr>
          <w:p w14:paraId="6A18FADF" w14:textId="77777777" w:rsidR="002E5786" w:rsidRPr="00F57A61" w:rsidRDefault="002E5786" w:rsidP="004A47A0">
            <w:pPr>
              <w:spacing w:line="276" w:lineRule="auto"/>
              <w:rPr>
                <w:rFonts w:cs="Arial"/>
                <w:sz w:val="20"/>
                <w:szCs w:val="20"/>
              </w:rPr>
            </w:pPr>
            <w:r w:rsidRPr="00F57A61">
              <w:rPr>
                <w:rFonts w:cs="Arial"/>
                <w:sz w:val="20"/>
                <w:szCs w:val="20"/>
              </w:rPr>
              <w:t>Classe</w:t>
            </w:r>
            <w:r>
              <w:rPr>
                <w:rStyle w:val="Appelnotedebasdep"/>
                <w:rFonts w:cs="Arial"/>
                <w:sz w:val="20"/>
                <w:szCs w:val="20"/>
              </w:rPr>
              <w:footnoteReference w:id="7"/>
            </w:r>
          </w:p>
        </w:tc>
        <w:tc>
          <w:tcPr>
            <w:tcW w:w="3040" w:type="dxa"/>
          </w:tcPr>
          <w:p w14:paraId="5B5D2503" w14:textId="77777777" w:rsidR="002E5786" w:rsidRPr="00F57A61" w:rsidRDefault="002E5786" w:rsidP="004A47A0">
            <w:pPr>
              <w:spacing w:line="276" w:lineRule="auto"/>
              <w:rPr>
                <w:rFonts w:cs="Arial"/>
                <w:sz w:val="20"/>
                <w:szCs w:val="20"/>
              </w:rPr>
            </w:pPr>
            <w:r w:rsidRPr="00F57A61">
              <w:rPr>
                <w:rFonts w:cs="Arial"/>
                <w:sz w:val="20"/>
                <w:szCs w:val="20"/>
              </w:rPr>
              <w:t>Etablissement</w:t>
            </w:r>
            <w:r>
              <w:rPr>
                <w:rStyle w:val="Appelnotedebasdep"/>
                <w:rFonts w:cs="Arial"/>
                <w:sz w:val="20"/>
                <w:szCs w:val="20"/>
              </w:rPr>
              <w:footnoteReference w:id="8"/>
            </w:r>
          </w:p>
        </w:tc>
      </w:tr>
      <w:tr w:rsidR="002E5786" w:rsidRPr="00F57A61" w14:paraId="5432FDC1" w14:textId="77777777" w:rsidTr="001377B3">
        <w:trPr>
          <w:trHeight w:hRule="exact" w:val="284"/>
        </w:trPr>
        <w:tc>
          <w:tcPr>
            <w:tcW w:w="1101" w:type="dxa"/>
          </w:tcPr>
          <w:p w14:paraId="046C9D61" w14:textId="77777777" w:rsidR="002E5786" w:rsidRPr="00F57A61" w:rsidRDefault="002E5786" w:rsidP="004A47A0">
            <w:pPr>
              <w:spacing w:line="276" w:lineRule="auto"/>
              <w:rPr>
                <w:rFonts w:cs="Arial"/>
                <w:sz w:val="20"/>
                <w:szCs w:val="20"/>
              </w:rPr>
            </w:pPr>
          </w:p>
        </w:tc>
        <w:tc>
          <w:tcPr>
            <w:tcW w:w="1417" w:type="dxa"/>
          </w:tcPr>
          <w:p w14:paraId="55DE342E" w14:textId="77777777" w:rsidR="002E5786" w:rsidRPr="00F57A61" w:rsidRDefault="002E5786" w:rsidP="004A47A0">
            <w:pPr>
              <w:spacing w:line="276" w:lineRule="auto"/>
              <w:rPr>
                <w:rFonts w:cs="Arial"/>
                <w:sz w:val="20"/>
                <w:szCs w:val="20"/>
              </w:rPr>
            </w:pPr>
          </w:p>
        </w:tc>
        <w:tc>
          <w:tcPr>
            <w:tcW w:w="2087" w:type="dxa"/>
          </w:tcPr>
          <w:p w14:paraId="4884AD6A" w14:textId="77777777" w:rsidR="002E5786" w:rsidRPr="00F57A61" w:rsidRDefault="002E5786" w:rsidP="004A47A0">
            <w:pPr>
              <w:spacing w:line="276" w:lineRule="auto"/>
              <w:rPr>
                <w:rFonts w:cs="Arial"/>
                <w:sz w:val="20"/>
                <w:szCs w:val="20"/>
              </w:rPr>
            </w:pPr>
          </w:p>
        </w:tc>
        <w:tc>
          <w:tcPr>
            <w:tcW w:w="1535" w:type="dxa"/>
          </w:tcPr>
          <w:p w14:paraId="24FD9A25" w14:textId="77777777" w:rsidR="002E5786" w:rsidRPr="00F57A61" w:rsidRDefault="002E5786" w:rsidP="004A47A0">
            <w:pPr>
              <w:spacing w:line="276" w:lineRule="auto"/>
              <w:rPr>
                <w:rFonts w:cs="Arial"/>
                <w:sz w:val="20"/>
                <w:szCs w:val="20"/>
              </w:rPr>
            </w:pPr>
          </w:p>
        </w:tc>
        <w:tc>
          <w:tcPr>
            <w:tcW w:w="3040" w:type="dxa"/>
          </w:tcPr>
          <w:p w14:paraId="300F40BA" w14:textId="77777777" w:rsidR="002E5786" w:rsidRPr="00F57A61" w:rsidRDefault="002E5786" w:rsidP="004A47A0">
            <w:pPr>
              <w:spacing w:line="276" w:lineRule="auto"/>
              <w:rPr>
                <w:rFonts w:cs="Arial"/>
                <w:sz w:val="20"/>
                <w:szCs w:val="20"/>
              </w:rPr>
            </w:pPr>
          </w:p>
        </w:tc>
      </w:tr>
      <w:tr w:rsidR="002E5786" w:rsidRPr="00F57A61" w14:paraId="71B33C75" w14:textId="77777777" w:rsidTr="001377B3">
        <w:trPr>
          <w:trHeight w:hRule="exact" w:val="284"/>
        </w:trPr>
        <w:tc>
          <w:tcPr>
            <w:tcW w:w="1101" w:type="dxa"/>
          </w:tcPr>
          <w:p w14:paraId="433DBB51" w14:textId="77777777" w:rsidR="002E5786" w:rsidRPr="00F57A61" w:rsidRDefault="002E5786" w:rsidP="004A47A0">
            <w:pPr>
              <w:spacing w:line="276" w:lineRule="auto"/>
              <w:rPr>
                <w:rFonts w:cs="Arial"/>
                <w:sz w:val="20"/>
                <w:szCs w:val="20"/>
              </w:rPr>
            </w:pPr>
          </w:p>
        </w:tc>
        <w:tc>
          <w:tcPr>
            <w:tcW w:w="1417" w:type="dxa"/>
          </w:tcPr>
          <w:p w14:paraId="3247E2FA" w14:textId="77777777" w:rsidR="002E5786" w:rsidRPr="00F57A61" w:rsidRDefault="002E5786" w:rsidP="004A47A0">
            <w:pPr>
              <w:spacing w:line="276" w:lineRule="auto"/>
              <w:rPr>
                <w:rFonts w:cs="Arial"/>
                <w:sz w:val="20"/>
                <w:szCs w:val="20"/>
              </w:rPr>
            </w:pPr>
          </w:p>
        </w:tc>
        <w:tc>
          <w:tcPr>
            <w:tcW w:w="2087" w:type="dxa"/>
          </w:tcPr>
          <w:p w14:paraId="0ADB4E6A" w14:textId="77777777" w:rsidR="002E5786" w:rsidRPr="00F57A61" w:rsidRDefault="002E5786" w:rsidP="004A47A0">
            <w:pPr>
              <w:spacing w:line="276" w:lineRule="auto"/>
              <w:rPr>
                <w:rFonts w:cs="Arial"/>
                <w:sz w:val="20"/>
                <w:szCs w:val="20"/>
              </w:rPr>
            </w:pPr>
          </w:p>
        </w:tc>
        <w:tc>
          <w:tcPr>
            <w:tcW w:w="1535" w:type="dxa"/>
          </w:tcPr>
          <w:p w14:paraId="1A5BF7D3" w14:textId="77777777" w:rsidR="002E5786" w:rsidRPr="00F57A61" w:rsidRDefault="002E5786" w:rsidP="004A47A0">
            <w:pPr>
              <w:spacing w:line="276" w:lineRule="auto"/>
              <w:rPr>
                <w:rFonts w:cs="Arial"/>
                <w:sz w:val="20"/>
                <w:szCs w:val="20"/>
              </w:rPr>
            </w:pPr>
          </w:p>
        </w:tc>
        <w:tc>
          <w:tcPr>
            <w:tcW w:w="3040" w:type="dxa"/>
          </w:tcPr>
          <w:p w14:paraId="553F1FC9" w14:textId="77777777" w:rsidR="002E5786" w:rsidRPr="00F57A61" w:rsidRDefault="002E5786" w:rsidP="004A47A0">
            <w:pPr>
              <w:spacing w:line="276" w:lineRule="auto"/>
              <w:rPr>
                <w:rFonts w:cs="Arial"/>
                <w:sz w:val="20"/>
                <w:szCs w:val="20"/>
              </w:rPr>
            </w:pPr>
          </w:p>
        </w:tc>
      </w:tr>
      <w:tr w:rsidR="002E5786" w:rsidRPr="00F57A61" w14:paraId="362A50B4" w14:textId="77777777" w:rsidTr="001377B3">
        <w:trPr>
          <w:trHeight w:hRule="exact" w:val="284"/>
        </w:trPr>
        <w:tc>
          <w:tcPr>
            <w:tcW w:w="1101" w:type="dxa"/>
          </w:tcPr>
          <w:p w14:paraId="04233790" w14:textId="77777777" w:rsidR="002E5786" w:rsidRPr="00F57A61" w:rsidRDefault="002E5786" w:rsidP="004A47A0">
            <w:pPr>
              <w:spacing w:line="276" w:lineRule="auto"/>
              <w:rPr>
                <w:rFonts w:cs="Arial"/>
                <w:sz w:val="20"/>
                <w:szCs w:val="20"/>
              </w:rPr>
            </w:pPr>
          </w:p>
        </w:tc>
        <w:tc>
          <w:tcPr>
            <w:tcW w:w="1417" w:type="dxa"/>
          </w:tcPr>
          <w:p w14:paraId="561747E2" w14:textId="77777777" w:rsidR="002E5786" w:rsidRPr="00F57A61" w:rsidRDefault="002E5786" w:rsidP="004A47A0">
            <w:pPr>
              <w:spacing w:line="276" w:lineRule="auto"/>
              <w:rPr>
                <w:rFonts w:cs="Arial"/>
                <w:sz w:val="20"/>
                <w:szCs w:val="20"/>
              </w:rPr>
            </w:pPr>
          </w:p>
        </w:tc>
        <w:tc>
          <w:tcPr>
            <w:tcW w:w="2087" w:type="dxa"/>
          </w:tcPr>
          <w:p w14:paraId="562D8842" w14:textId="77777777" w:rsidR="002E5786" w:rsidRPr="00F57A61" w:rsidRDefault="002E5786" w:rsidP="004A47A0">
            <w:pPr>
              <w:spacing w:line="276" w:lineRule="auto"/>
              <w:rPr>
                <w:rFonts w:cs="Arial"/>
                <w:sz w:val="20"/>
                <w:szCs w:val="20"/>
              </w:rPr>
            </w:pPr>
          </w:p>
        </w:tc>
        <w:tc>
          <w:tcPr>
            <w:tcW w:w="1535" w:type="dxa"/>
          </w:tcPr>
          <w:p w14:paraId="2BD1400B" w14:textId="77777777" w:rsidR="002E5786" w:rsidRPr="00F57A61" w:rsidRDefault="002E5786" w:rsidP="004A47A0">
            <w:pPr>
              <w:spacing w:line="276" w:lineRule="auto"/>
              <w:rPr>
                <w:rFonts w:cs="Arial"/>
                <w:sz w:val="20"/>
                <w:szCs w:val="20"/>
              </w:rPr>
            </w:pPr>
          </w:p>
        </w:tc>
        <w:tc>
          <w:tcPr>
            <w:tcW w:w="3040" w:type="dxa"/>
          </w:tcPr>
          <w:p w14:paraId="1592A756" w14:textId="77777777" w:rsidR="002E5786" w:rsidRPr="00F57A61" w:rsidRDefault="002E5786" w:rsidP="004A47A0">
            <w:pPr>
              <w:spacing w:line="276" w:lineRule="auto"/>
              <w:rPr>
                <w:rFonts w:cs="Arial"/>
                <w:sz w:val="20"/>
                <w:szCs w:val="20"/>
              </w:rPr>
            </w:pPr>
          </w:p>
        </w:tc>
      </w:tr>
      <w:tr w:rsidR="002E5786" w:rsidRPr="00F57A61" w14:paraId="3827121B" w14:textId="77777777" w:rsidTr="001377B3">
        <w:trPr>
          <w:trHeight w:hRule="exact" w:val="284"/>
        </w:trPr>
        <w:tc>
          <w:tcPr>
            <w:tcW w:w="1101" w:type="dxa"/>
          </w:tcPr>
          <w:p w14:paraId="1066E7A7" w14:textId="77777777" w:rsidR="002E5786" w:rsidRPr="00F57A61" w:rsidRDefault="002E5786" w:rsidP="004A47A0">
            <w:pPr>
              <w:spacing w:line="276" w:lineRule="auto"/>
              <w:rPr>
                <w:rFonts w:cs="Arial"/>
                <w:sz w:val="20"/>
                <w:szCs w:val="20"/>
              </w:rPr>
            </w:pPr>
          </w:p>
        </w:tc>
        <w:tc>
          <w:tcPr>
            <w:tcW w:w="1417" w:type="dxa"/>
          </w:tcPr>
          <w:p w14:paraId="56D1B879" w14:textId="77777777" w:rsidR="002E5786" w:rsidRPr="00F57A61" w:rsidRDefault="002E5786" w:rsidP="004A47A0">
            <w:pPr>
              <w:spacing w:line="276" w:lineRule="auto"/>
              <w:rPr>
                <w:rFonts w:cs="Arial"/>
                <w:sz w:val="20"/>
                <w:szCs w:val="20"/>
              </w:rPr>
            </w:pPr>
          </w:p>
        </w:tc>
        <w:tc>
          <w:tcPr>
            <w:tcW w:w="2087" w:type="dxa"/>
          </w:tcPr>
          <w:p w14:paraId="469EECBF" w14:textId="77777777" w:rsidR="002E5786" w:rsidRPr="00F57A61" w:rsidRDefault="002E5786" w:rsidP="004A47A0">
            <w:pPr>
              <w:spacing w:line="276" w:lineRule="auto"/>
              <w:rPr>
                <w:rFonts w:cs="Arial"/>
                <w:sz w:val="20"/>
                <w:szCs w:val="20"/>
              </w:rPr>
            </w:pPr>
          </w:p>
        </w:tc>
        <w:tc>
          <w:tcPr>
            <w:tcW w:w="1535" w:type="dxa"/>
          </w:tcPr>
          <w:p w14:paraId="59ED3FB7" w14:textId="77777777" w:rsidR="002E5786" w:rsidRPr="00F57A61" w:rsidRDefault="002E5786" w:rsidP="004A47A0">
            <w:pPr>
              <w:spacing w:line="276" w:lineRule="auto"/>
              <w:rPr>
                <w:rFonts w:cs="Arial"/>
                <w:sz w:val="20"/>
                <w:szCs w:val="20"/>
              </w:rPr>
            </w:pPr>
          </w:p>
        </w:tc>
        <w:tc>
          <w:tcPr>
            <w:tcW w:w="3040" w:type="dxa"/>
          </w:tcPr>
          <w:p w14:paraId="7DB231A2" w14:textId="77777777" w:rsidR="002E5786" w:rsidRPr="00F57A61" w:rsidRDefault="002E5786" w:rsidP="004A47A0">
            <w:pPr>
              <w:spacing w:line="276" w:lineRule="auto"/>
              <w:rPr>
                <w:rFonts w:cs="Arial"/>
                <w:sz w:val="20"/>
                <w:szCs w:val="20"/>
              </w:rPr>
            </w:pPr>
          </w:p>
        </w:tc>
      </w:tr>
    </w:tbl>
    <w:p w14:paraId="4DEE7232" w14:textId="77777777" w:rsidR="002E5786" w:rsidRDefault="002E5786" w:rsidP="004A47A0">
      <w:pPr>
        <w:spacing w:after="240"/>
        <w:jc w:val="left"/>
        <w:rPr>
          <w:rFonts w:ascii="Arial" w:eastAsiaTheme="majorEastAsia" w:hAnsi="Arial" w:cs="Arial"/>
          <w:i/>
          <w:color w:val="007575" w:themeColor="text2"/>
          <w:spacing w:val="15"/>
          <w:sz w:val="20"/>
          <w:szCs w:val="20"/>
        </w:rPr>
      </w:pPr>
      <w:r w:rsidRPr="00F57A61">
        <w:rPr>
          <w:rFonts w:ascii="Arial" w:eastAsiaTheme="majorEastAsia" w:hAnsi="Arial" w:cs="Arial"/>
          <w:i/>
          <w:color w:val="007575" w:themeColor="text2"/>
          <w:spacing w:val="15"/>
          <w:sz w:val="20"/>
          <w:szCs w:val="20"/>
        </w:rPr>
        <w:t>Si vous avez besoin de</w:t>
      </w:r>
      <w:r>
        <w:rPr>
          <w:rFonts w:ascii="Arial" w:eastAsiaTheme="majorEastAsia" w:hAnsi="Arial" w:cs="Arial"/>
          <w:i/>
          <w:color w:val="007575" w:themeColor="text2"/>
          <w:spacing w:val="15"/>
          <w:sz w:val="20"/>
          <w:szCs w:val="20"/>
        </w:rPr>
        <w:t xml:space="preserve"> </w:t>
      </w:r>
      <w:r w:rsidRPr="00F57A61">
        <w:rPr>
          <w:rFonts w:ascii="Arial" w:eastAsiaTheme="majorEastAsia" w:hAnsi="Arial" w:cs="Arial"/>
          <w:i/>
          <w:color w:val="007575" w:themeColor="text2"/>
          <w:spacing w:val="15"/>
          <w:sz w:val="20"/>
          <w:szCs w:val="20"/>
        </w:rPr>
        <w:t>plus d’espace, merci de reproduire et compléter le tableau en page suivante</w:t>
      </w:r>
    </w:p>
    <w:p w14:paraId="4F9FC094" w14:textId="77777777" w:rsidR="002E5786" w:rsidRPr="00F57A61" w:rsidRDefault="002E5786" w:rsidP="004A47A0">
      <w:pPr>
        <w:keepNext/>
        <w:keepLines/>
        <w:spacing w:before="200"/>
        <w:jc w:val="left"/>
        <w:outlineLvl w:val="4"/>
        <w:rPr>
          <w:rFonts w:ascii="Arial" w:eastAsiaTheme="majorEastAsia" w:hAnsi="Arial" w:cs="Arial"/>
          <w:b/>
          <w:color w:val="EE7D11" w:themeColor="accent1"/>
          <w:sz w:val="20"/>
          <w:szCs w:val="20"/>
        </w:rPr>
      </w:pPr>
      <w:r w:rsidRPr="004D2F3D">
        <w:rPr>
          <w:rFonts w:ascii="Arial" w:eastAsiaTheme="majorEastAsia" w:hAnsi="Arial" w:cs="Arial"/>
          <w:b/>
          <w:bCs/>
          <w:color w:val="007575" w:themeColor="text2"/>
          <w:sz w:val="20"/>
          <w:szCs w:val="20"/>
        </w:rPr>
        <w:t xml:space="preserve">Si nécessaire, </w:t>
      </w:r>
      <w:r w:rsidR="004A47A0">
        <w:rPr>
          <w:rFonts w:ascii="Arial" w:eastAsiaTheme="majorEastAsia" w:hAnsi="Arial" w:cs="Arial"/>
          <w:b/>
          <w:bCs/>
          <w:color w:val="007575" w:themeColor="text2"/>
          <w:sz w:val="20"/>
          <w:szCs w:val="20"/>
        </w:rPr>
        <w:t xml:space="preserve">autres </w:t>
      </w:r>
      <w:r w:rsidRPr="004D2F3D">
        <w:rPr>
          <w:rFonts w:ascii="Arial" w:eastAsiaTheme="majorEastAsia" w:hAnsi="Arial" w:cs="Arial"/>
          <w:b/>
          <w:bCs/>
          <w:color w:val="007575" w:themeColor="text2"/>
          <w:sz w:val="20"/>
          <w:szCs w:val="20"/>
        </w:rPr>
        <w:t>enseignants</w:t>
      </w:r>
      <w:r>
        <w:rPr>
          <w:rFonts w:ascii="Arial" w:eastAsiaTheme="majorEastAsia" w:hAnsi="Arial" w:cs="Arial"/>
          <w:b/>
          <w:bCs/>
          <w:color w:val="007575" w:themeColor="text2"/>
          <w:sz w:val="20"/>
          <w:szCs w:val="20"/>
        </w:rPr>
        <w:t>-référents ou adultes encadrants</w:t>
      </w:r>
      <w:r>
        <w:rPr>
          <w:rStyle w:val="Appelnotedebasdep"/>
          <w:rFonts w:ascii="Arial" w:eastAsiaTheme="majorEastAsia" w:hAnsi="Arial" w:cs="Arial"/>
          <w:b w:val="0"/>
          <w:bCs/>
          <w:sz w:val="20"/>
          <w:szCs w:val="20"/>
        </w:rPr>
        <w:footnoteReference w:id="9"/>
      </w:r>
      <w:r>
        <w:rPr>
          <w:rFonts w:ascii="Arial" w:eastAsiaTheme="majorEastAsia" w:hAnsi="Arial" w:cs="Arial"/>
          <w:b/>
          <w:bCs/>
          <w:color w:val="007575" w:themeColor="text2"/>
          <w:sz w:val="20"/>
          <w:szCs w:val="20"/>
        </w:rPr>
        <w:t xml:space="preserve"> : </w:t>
      </w:r>
    </w:p>
    <w:tbl>
      <w:tblPr>
        <w:tblStyle w:val="Grilledutableau"/>
        <w:tblW w:w="0" w:type="auto"/>
        <w:tblLook w:val="04A0" w:firstRow="1" w:lastRow="0" w:firstColumn="1" w:lastColumn="0" w:noHBand="0" w:noVBand="1"/>
      </w:tblPr>
      <w:tblGrid>
        <w:gridCol w:w="2145"/>
        <w:gridCol w:w="2172"/>
        <w:gridCol w:w="2179"/>
        <w:gridCol w:w="2225"/>
      </w:tblGrid>
      <w:tr w:rsidR="002E5786" w:rsidRPr="00F57A61" w14:paraId="24D254B6" w14:textId="77777777" w:rsidTr="001377B3">
        <w:tc>
          <w:tcPr>
            <w:tcW w:w="2302" w:type="dxa"/>
          </w:tcPr>
          <w:p w14:paraId="3EABD47E"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2303" w:type="dxa"/>
          </w:tcPr>
          <w:p w14:paraId="6103C0BC"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303" w:type="dxa"/>
          </w:tcPr>
          <w:p w14:paraId="6805D9C4" w14:textId="77777777" w:rsidR="002E5786" w:rsidRPr="00F57A61" w:rsidRDefault="002E5786" w:rsidP="004A47A0">
            <w:pPr>
              <w:spacing w:line="276" w:lineRule="auto"/>
              <w:rPr>
                <w:rFonts w:cs="Arial"/>
                <w:sz w:val="20"/>
                <w:szCs w:val="20"/>
              </w:rPr>
            </w:pPr>
            <w:r w:rsidRPr="00F57A61">
              <w:rPr>
                <w:rFonts w:cs="Arial"/>
                <w:sz w:val="20"/>
                <w:szCs w:val="20"/>
              </w:rPr>
              <w:t>Fonction</w:t>
            </w:r>
          </w:p>
        </w:tc>
        <w:tc>
          <w:tcPr>
            <w:tcW w:w="2303" w:type="dxa"/>
          </w:tcPr>
          <w:p w14:paraId="43801C81" w14:textId="77777777" w:rsidR="002E5786" w:rsidRPr="00F57A61" w:rsidRDefault="002E5786" w:rsidP="004A47A0">
            <w:pPr>
              <w:spacing w:line="276" w:lineRule="auto"/>
              <w:rPr>
                <w:rFonts w:cs="Arial"/>
                <w:sz w:val="20"/>
                <w:szCs w:val="20"/>
              </w:rPr>
            </w:pPr>
            <w:r w:rsidRPr="00F57A61">
              <w:rPr>
                <w:rFonts w:cs="Arial"/>
                <w:sz w:val="20"/>
                <w:szCs w:val="20"/>
              </w:rPr>
              <w:t>Etablissement</w:t>
            </w:r>
          </w:p>
        </w:tc>
      </w:tr>
      <w:tr w:rsidR="002E5786" w:rsidRPr="00F57A61" w14:paraId="29193522" w14:textId="77777777" w:rsidTr="001377B3">
        <w:tc>
          <w:tcPr>
            <w:tcW w:w="2302" w:type="dxa"/>
          </w:tcPr>
          <w:p w14:paraId="34088769" w14:textId="77777777" w:rsidR="002E5786" w:rsidRPr="00F57A61" w:rsidRDefault="002E5786" w:rsidP="004A47A0">
            <w:pPr>
              <w:spacing w:line="276" w:lineRule="auto"/>
              <w:rPr>
                <w:rFonts w:cs="Arial"/>
                <w:sz w:val="20"/>
                <w:szCs w:val="20"/>
              </w:rPr>
            </w:pPr>
          </w:p>
        </w:tc>
        <w:tc>
          <w:tcPr>
            <w:tcW w:w="2303" w:type="dxa"/>
          </w:tcPr>
          <w:p w14:paraId="463F90F3" w14:textId="77777777" w:rsidR="002E5786" w:rsidRPr="00F57A61" w:rsidRDefault="002E5786" w:rsidP="004A47A0">
            <w:pPr>
              <w:spacing w:line="276" w:lineRule="auto"/>
              <w:rPr>
                <w:rFonts w:cs="Arial"/>
                <w:sz w:val="20"/>
                <w:szCs w:val="20"/>
              </w:rPr>
            </w:pPr>
          </w:p>
        </w:tc>
        <w:tc>
          <w:tcPr>
            <w:tcW w:w="2303" w:type="dxa"/>
          </w:tcPr>
          <w:p w14:paraId="0FA890E6" w14:textId="77777777" w:rsidR="002E5786" w:rsidRPr="00F57A61" w:rsidRDefault="002E5786" w:rsidP="004A47A0">
            <w:pPr>
              <w:spacing w:line="276" w:lineRule="auto"/>
              <w:rPr>
                <w:rFonts w:cs="Arial"/>
                <w:sz w:val="20"/>
                <w:szCs w:val="20"/>
              </w:rPr>
            </w:pPr>
          </w:p>
        </w:tc>
        <w:tc>
          <w:tcPr>
            <w:tcW w:w="2303" w:type="dxa"/>
          </w:tcPr>
          <w:p w14:paraId="50CB7A21" w14:textId="77777777" w:rsidR="002E5786" w:rsidRPr="00F57A61" w:rsidRDefault="002E5786" w:rsidP="004A47A0">
            <w:pPr>
              <w:spacing w:line="276" w:lineRule="auto"/>
              <w:rPr>
                <w:rFonts w:cs="Arial"/>
                <w:sz w:val="20"/>
                <w:szCs w:val="20"/>
              </w:rPr>
            </w:pPr>
          </w:p>
        </w:tc>
      </w:tr>
      <w:tr w:rsidR="002E5786" w:rsidRPr="00F57A61" w14:paraId="69D7A12D" w14:textId="77777777" w:rsidTr="001377B3">
        <w:tc>
          <w:tcPr>
            <w:tcW w:w="2302" w:type="dxa"/>
          </w:tcPr>
          <w:p w14:paraId="47181778" w14:textId="77777777" w:rsidR="002E5786" w:rsidRPr="00F57A61" w:rsidRDefault="002E5786" w:rsidP="004A47A0">
            <w:pPr>
              <w:spacing w:line="276" w:lineRule="auto"/>
              <w:rPr>
                <w:rFonts w:cs="Arial"/>
                <w:sz w:val="20"/>
                <w:szCs w:val="20"/>
              </w:rPr>
            </w:pPr>
          </w:p>
        </w:tc>
        <w:tc>
          <w:tcPr>
            <w:tcW w:w="2303" w:type="dxa"/>
          </w:tcPr>
          <w:p w14:paraId="02492054" w14:textId="77777777" w:rsidR="002E5786" w:rsidRPr="00F57A61" w:rsidRDefault="002E5786" w:rsidP="004A47A0">
            <w:pPr>
              <w:spacing w:line="276" w:lineRule="auto"/>
              <w:rPr>
                <w:rFonts w:cs="Arial"/>
                <w:sz w:val="20"/>
                <w:szCs w:val="20"/>
              </w:rPr>
            </w:pPr>
          </w:p>
        </w:tc>
        <w:tc>
          <w:tcPr>
            <w:tcW w:w="2303" w:type="dxa"/>
          </w:tcPr>
          <w:p w14:paraId="4A69DFCD" w14:textId="77777777" w:rsidR="002E5786" w:rsidRPr="00F57A61" w:rsidRDefault="002E5786" w:rsidP="004A47A0">
            <w:pPr>
              <w:spacing w:line="276" w:lineRule="auto"/>
              <w:rPr>
                <w:rFonts w:cs="Arial"/>
                <w:sz w:val="20"/>
                <w:szCs w:val="20"/>
              </w:rPr>
            </w:pPr>
          </w:p>
        </w:tc>
        <w:tc>
          <w:tcPr>
            <w:tcW w:w="2303" w:type="dxa"/>
          </w:tcPr>
          <w:p w14:paraId="5ABB9889" w14:textId="77777777" w:rsidR="002E5786" w:rsidRPr="00F57A61" w:rsidRDefault="002E5786" w:rsidP="004A47A0">
            <w:pPr>
              <w:spacing w:line="276" w:lineRule="auto"/>
              <w:rPr>
                <w:rFonts w:cs="Arial"/>
                <w:sz w:val="20"/>
                <w:szCs w:val="20"/>
              </w:rPr>
            </w:pPr>
          </w:p>
        </w:tc>
      </w:tr>
      <w:tr w:rsidR="002E5786" w:rsidRPr="00F57A61" w14:paraId="43241FFA" w14:textId="77777777" w:rsidTr="001377B3">
        <w:tc>
          <w:tcPr>
            <w:tcW w:w="2302" w:type="dxa"/>
          </w:tcPr>
          <w:p w14:paraId="104F1A49" w14:textId="77777777" w:rsidR="002E5786" w:rsidRPr="00F57A61" w:rsidRDefault="002E5786" w:rsidP="004A47A0">
            <w:pPr>
              <w:spacing w:line="276" w:lineRule="auto"/>
              <w:rPr>
                <w:rFonts w:cs="Arial"/>
                <w:sz w:val="20"/>
                <w:szCs w:val="20"/>
              </w:rPr>
            </w:pPr>
          </w:p>
        </w:tc>
        <w:tc>
          <w:tcPr>
            <w:tcW w:w="2303" w:type="dxa"/>
          </w:tcPr>
          <w:p w14:paraId="45B01B51" w14:textId="77777777" w:rsidR="002E5786" w:rsidRPr="00F57A61" w:rsidRDefault="002E5786" w:rsidP="004A47A0">
            <w:pPr>
              <w:spacing w:line="276" w:lineRule="auto"/>
              <w:rPr>
                <w:rFonts w:cs="Arial"/>
                <w:sz w:val="20"/>
                <w:szCs w:val="20"/>
              </w:rPr>
            </w:pPr>
          </w:p>
        </w:tc>
        <w:tc>
          <w:tcPr>
            <w:tcW w:w="2303" w:type="dxa"/>
          </w:tcPr>
          <w:p w14:paraId="1014C021" w14:textId="77777777" w:rsidR="002E5786" w:rsidRPr="00F57A61" w:rsidRDefault="002E5786" w:rsidP="004A47A0">
            <w:pPr>
              <w:spacing w:line="276" w:lineRule="auto"/>
              <w:rPr>
                <w:rFonts w:cs="Arial"/>
                <w:sz w:val="20"/>
                <w:szCs w:val="20"/>
              </w:rPr>
            </w:pPr>
          </w:p>
        </w:tc>
        <w:tc>
          <w:tcPr>
            <w:tcW w:w="2303" w:type="dxa"/>
          </w:tcPr>
          <w:p w14:paraId="071B7354" w14:textId="77777777" w:rsidR="002E5786" w:rsidRPr="00F57A61" w:rsidRDefault="002E5786" w:rsidP="004A47A0">
            <w:pPr>
              <w:spacing w:line="276" w:lineRule="auto"/>
              <w:rPr>
                <w:rFonts w:cs="Arial"/>
                <w:sz w:val="20"/>
                <w:szCs w:val="20"/>
              </w:rPr>
            </w:pPr>
          </w:p>
        </w:tc>
      </w:tr>
      <w:tr w:rsidR="002E5786" w:rsidRPr="00F57A61" w14:paraId="1CC27D72" w14:textId="77777777" w:rsidTr="001377B3">
        <w:tc>
          <w:tcPr>
            <w:tcW w:w="2302" w:type="dxa"/>
          </w:tcPr>
          <w:p w14:paraId="5BEB9814" w14:textId="77777777" w:rsidR="002E5786" w:rsidRPr="00F57A61" w:rsidRDefault="002E5786" w:rsidP="004A47A0">
            <w:pPr>
              <w:spacing w:line="276" w:lineRule="auto"/>
              <w:rPr>
                <w:rFonts w:cs="Arial"/>
                <w:sz w:val="20"/>
                <w:szCs w:val="20"/>
              </w:rPr>
            </w:pPr>
          </w:p>
        </w:tc>
        <w:tc>
          <w:tcPr>
            <w:tcW w:w="2303" w:type="dxa"/>
          </w:tcPr>
          <w:p w14:paraId="7836246F" w14:textId="77777777" w:rsidR="002E5786" w:rsidRPr="00F57A61" w:rsidRDefault="002E5786" w:rsidP="004A47A0">
            <w:pPr>
              <w:spacing w:line="276" w:lineRule="auto"/>
              <w:rPr>
                <w:rFonts w:cs="Arial"/>
                <w:sz w:val="20"/>
                <w:szCs w:val="20"/>
              </w:rPr>
            </w:pPr>
          </w:p>
        </w:tc>
        <w:tc>
          <w:tcPr>
            <w:tcW w:w="2303" w:type="dxa"/>
          </w:tcPr>
          <w:p w14:paraId="5020A91D" w14:textId="77777777" w:rsidR="002E5786" w:rsidRPr="00F57A61" w:rsidRDefault="002E5786" w:rsidP="004A47A0">
            <w:pPr>
              <w:spacing w:line="276" w:lineRule="auto"/>
              <w:rPr>
                <w:rFonts w:cs="Arial"/>
                <w:sz w:val="20"/>
                <w:szCs w:val="20"/>
              </w:rPr>
            </w:pPr>
          </w:p>
        </w:tc>
        <w:tc>
          <w:tcPr>
            <w:tcW w:w="2303" w:type="dxa"/>
          </w:tcPr>
          <w:p w14:paraId="1004A1DE" w14:textId="77777777" w:rsidR="002E5786" w:rsidRPr="00F57A61" w:rsidRDefault="002E5786" w:rsidP="004A47A0">
            <w:pPr>
              <w:spacing w:line="276" w:lineRule="auto"/>
              <w:rPr>
                <w:rFonts w:cs="Arial"/>
                <w:sz w:val="20"/>
                <w:szCs w:val="20"/>
              </w:rPr>
            </w:pPr>
          </w:p>
        </w:tc>
      </w:tr>
    </w:tbl>
    <w:p w14:paraId="6C532FF0" w14:textId="77777777" w:rsidR="002E5786" w:rsidRPr="008D786B" w:rsidRDefault="002E5786" w:rsidP="004A47A0">
      <w:pPr>
        <w:pStyle w:val="Exergue"/>
        <w:ind w:left="0" w:right="0"/>
        <w:rPr>
          <w:lang w:val="fr-FR"/>
        </w:rPr>
      </w:pPr>
      <w:r w:rsidRPr="008D786B">
        <w:rPr>
          <w:lang w:val="fr-FR"/>
        </w:rPr>
        <w:t>Dans le cadre de la réglementation européenne pour l’utilisation de vos données personnelles entrée en vigueur le 25 mai 2018, le CFSI met tout en place pour le respect de votre vie privée. Les informations que vous nous donnez sont strictement réservées à l’usage du CFSI et de la DGER dans le cadre du Prix ALIMEN</w:t>
      </w:r>
      <w:r w:rsidRPr="008D786B">
        <w:rPr>
          <w:b/>
          <w:bCs/>
          <w:lang w:val="fr-FR"/>
        </w:rPr>
        <w:t>TERRE</w:t>
      </w:r>
      <w:r w:rsidRPr="008D786B">
        <w:rPr>
          <w:lang w:val="fr-FR"/>
        </w:rPr>
        <w:t>, pour pouvoir identifier les gagnants et attribuer la récompense. Sachez cependant que si vous êtes lauréat du Prix, vos noms et prénoms pourront être rendus publics (site internet, communiqué de presse…).</w:t>
      </w:r>
    </w:p>
    <w:p w14:paraId="4E630CDD" w14:textId="77777777" w:rsidR="002E5786" w:rsidRPr="00DF5B29" w:rsidRDefault="002E5786" w:rsidP="00745295">
      <w:pPr>
        <w:pStyle w:val="Exergue"/>
        <w:spacing w:after="0"/>
        <w:ind w:left="0" w:right="0"/>
        <w:rPr>
          <w:lang w:val="fr-FR"/>
        </w:rPr>
      </w:pPr>
      <w:r w:rsidRPr="008D786B">
        <w:rPr>
          <w:lang w:val="fr-FR"/>
        </w:rPr>
        <w:t xml:space="preserve">Vos données ne seront ni vendues, ni échangées. Elles seront détruites dans un délai de 2 ans. </w:t>
      </w:r>
      <w:r w:rsidRPr="00DF5B29">
        <w:rPr>
          <w:lang w:val="fr-FR"/>
        </w:rPr>
        <w:t xml:space="preserve">Vous pouvez à tout moment y avoir accès et en modifier la modification ou la suppression en écrivant un mail à </w:t>
      </w:r>
      <w:hyperlink r:id="rId15" w:history="1">
        <w:r w:rsidRPr="00DF5B29">
          <w:rPr>
            <w:rStyle w:val="Lienhypertexte"/>
            <w:lang w:val="fr-FR"/>
          </w:rPr>
          <w:t>info@cfsi.asso.fr</w:t>
        </w:r>
      </w:hyperlink>
      <w:r w:rsidRPr="00DF5B29">
        <w:rPr>
          <w:lang w:val="fr-FR"/>
        </w:rPr>
        <w:t>.</w:t>
      </w:r>
    </w:p>
    <w:p w14:paraId="48F14BBB" w14:textId="77777777" w:rsidR="002E5786" w:rsidRPr="004A47A0" w:rsidRDefault="007346C7" w:rsidP="004A47A0">
      <w:pPr>
        <w:pStyle w:val="Exergue"/>
        <w:ind w:left="0" w:right="0"/>
        <w:rPr>
          <w:lang w:val="fr-FR"/>
        </w:rPr>
      </w:pPr>
      <w:hyperlink r:id="rId16" w:history="1">
        <w:r w:rsidR="002E5786" w:rsidRPr="008D786B">
          <w:rPr>
            <w:rStyle w:val="Lienhypertexte"/>
            <w:lang w:val="fr-FR"/>
          </w:rPr>
          <w:t>Pour en savoir plus sur notre politique de confidentialité.</w:t>
        </w:r>
      </w:hyperlink>
      <w:r w:rsidR="002E5786" w:rsidRPr="00DD770F">
        <w:rPr>
          <w:lang w:val="fr-FR"/>
        </w:rPr>
        <w:br w:type="page"/>
      </w:r>
    </w:p>
    <w:p w14:paraId="6BF32FC7" w14:textId="21E3C7BE"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2 : AUtorisation de diffusion de l’image</w:t>
      </w:r>
      <w:r w:rsidR="005A7327">
        <w:rPr>
          <w:rFonts w:ascii="Arial" w:eastAsiaTheme="majorEastAsia" w:hAnsi="Arial" w:cs="Arial"/>
          <w:b/>
          <w:caps/>
          <w:color w:val="EE7D11" w:themeColor="accent1"/>
          <w:sz w:val="20"/>
          <w:szCs w:val="20"/>
        </w:rPr>
        <w:t xml:space="preserve"> SI VOUS ETES laureats</w:t>
      </w:r>
    </w:p>
    <w:p w14:paraId="6B7CE63E" w14:textId="77777777" w:rsidR="002E5786" w:rsidRPr="00F57A61" w:rsidRDefault="002E5786" w:rsidP="008908A0">
      <w:pPr>
        <w:pStyle w:val="TableauARIAL"/>
        <w:spacing w:line="240" w:lineRule="auto"/>
      </w:pPr>
      <w:r w:rsidRPr="00F57A61">
        <w:t xml:space="preserve">D'une manière générale, la reproduction et la diffusion de l'image ou la vidéo d'une personne doivent respecter les principes issus du droit à l'image et du droit à la vie privée. </w:t>
      </w:r>
    </w:p>
    <w:p w14:paraId="3199C997"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b/>
          <w:sz w:val="20"/>
          <w:szCs w:val="20"/>
          <w:u w:val="single"/>
        </w:rPr>
        <w:t>Rappel :</w:t>
      </w:r>
      <w:r w:rsidRPr="00F57A61">
        <w:rPr>
          <w:rFonts w:ascii="Arial" w:hAnsi="Arial" w:cs="Arial"/>
          <w:sz w:val="20"/>
          <w:szCs w:val="20"/>
        </w:rPr>
        <w:t xml:space="preserve"> Les principes issus du droit à l'image</w:t>
      </w:r>
    </w:p>
    <w:p w14:paraId="73D78370"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Le droit à l'image permet à toute personne de s'opposer - quelle que soit la nature du support utilisé - à la reproduction et à la diffusion, sans son autorisation expresse, de son image. L'autorisation de la captation ou de la diffusion de l'image d'une personne doit être expresse et suffisamment précise quant aux modalités de l'utilisation de l'image (pour quelle finalité l'autorisation a-t-elle été donnée, quelle sera la durée de l'utilisation de cette image ?). </w:t>
      </w:r>
    </w:p>
    <w:p w14:paraId="2DDA5ADF"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Dans le cas d'images prises dans les lieux publics, seule l'autorisation des personnes qui sont isolées et reconnaissables est nécessaire. La diffusion, à partir d'un site web, de l'image ou de la vidéo d'une personne doit respecter ces principes. Le non-respect de cette obligation est sanctionné par l'article 226-1 du code pénal qui prévoit un an d'emprisonnement et 45 000 € d'amende. Pour autant, lorsque la capture de l'image d'une personne a été accomplie au vu et au su de l'intéressée sans qu'elle s'y soit opposée alors qu'elle était en mesure de le faire, le consentement de celle-ci est présumé. </w:t>
      </w:r>
    </w:p>
    <w:p w14:paraId="2CDCE82B"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Pr>
          <w:rFonts w:ascii="Arial" w:hAnsi="Arial" w:cs="Arial"/>
          <w:sz w:val="20"/>
          <w:szCs w:val="20"/>
        </w:rPr>
        <w:t>Source : CNIL</w:t>
      </w:r>
    </w:p>
    <w:p w14:paraId="324E3D78" w14:textId="1388EE2B" w:rsidR="002E5786" w:rsidRPr="00745295" w:rsidRDefault="002E5786" w:rsidP="00745295">
      <w:pPr>
        <w:pBdr>
          <w:top w:val="single" w:sz="4" w:space="1" w:color="000000"/>
          <w:left w:val="single" w:sz="4" w:space="4" w:color="000000"/>
          <w:bottom w:val="single" w:sz="4" w:space="1" w:color="000000"/>
          <w:right w:val="single" w:sz="4" w:space="4" w:color="000000"/>
        </w:pBdr>
        <w:spacing w:line="240" w:lineRule="auto"/>
        <w:rPr>
          <w:rFonts w:ascii="Arial" w:hAnsi="Arial" w:cs="Arial"/>
          <w:color w:val="0000FF"/>
          <w:sz w:val="20"/>
          <w:szCs w:val="20"/>
          <w:u w:val="single"/>
        </w:rPr>
      </w:pPr>
      <w:r w:rsidRPr="00F57A61">
        <w:rPr>
          <w:rFonts w:ascii="Arial" w:hAnsi="Arial" w:cs="Arial"/>
          <w:color w:val="0000FF"/>
          <w:sz w:val="20"/>
          <w:szCs w:val="20"/>
          <w:u w:val="single"/>
        </w:rPr>
        <w:t xml:space="preserve">http://www.cnil.fr/documentation/fiches-pratiques/fiche/article/lutilisation-de-limage-des-personnes/ </w:t>
      </w:r>
    </w:p>
    <w:p w14:paraId="7E98F61D" w14:textId="673CB48E"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sz w:val="20"/>
          <w:szCs w:val="20"/>
        </w:rPr>
        <w:t>"Les participants font leur affaire du droit à l’image de chaque personne filmée</w:t>
      </w:r>
      <w:r>
        <w:rPr>
          <w:rFonts w:ascii="Arial" w:hAnsi="Arial" w:cs="Arial"/>
          <w:sz w:val="20"/>
          <w:szCs w:val="20"/>
        </w:rPr>
        <w:t xml:space="preserve"> ou photographiée</w:t>
      </w:r>
      <w:r w:rsidRPr="00F57A61">
        <w:rPr>
          <w:rFonts w:ascii="Arial" w:hAnsi="Arial" w:cs="Arial"/>
          <w:sz w:val="20"/>
          <w:szCs w:val="20"/>
        </w:rPr>
        <w:t>. Ils s’engagent à obtenir et à conserver les autorisations nécessaires que le jury pourra demander si besoin."</w:t>
      </w:r>
      <w:r w:rsidRPr="00F57A61">
        <w:rPr>
          <w:rFonts w:ascii="Arial" w:hAnsi="Arial" w:cs="Arial"/>
          <w:i/>
          <w:sz w:val="20"/>
          <w:szCs w:val="20"/>
        </w:rPr>
        <w:t xml:space="preserve"> Extrait du règlement du Prix ALIMEN</w:t>
      </w:r>
      <w:r w:rsidRPr="00F57A61">
        <w:rPr>
          <w:rFonts w:ascii="Arial" w:hAnsi="Arial" w:cs="Arial"/>
          <w:b/>
          <w:i/>
          <w:sz w:val="20"/>
          <w:szCs w:val="20"/>
        </w:rPr>
        <w:t>TERRE</w:t>
      </w:r>
    </w:p>
    <w:p w14:paraId="4D26A85A" w14:textId="77777777"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i/>
          <w:sz w:val="20"/>
          <w:szCs w:val="20"/>
        </w:rPr>
        <w:t xml:space="preserve">Merci de faire compléter cette annexe à tous les participants. </w:t>
      </w:r>
    </w:p>
    <w:p w14:paraId="5F155B3C" w14:textId="77777777" w:rsidR="002E5786" w:rsidRPr="00F57A61" w:rsidRDefault="002E5786" w:rsidP="008908A0">
      <w:pPr>
        <w:spacing w:line="240" w:lineRule="auto"/>
        <w:rPr>
          <w:rFonts w:ascii="Arial" w:hAnsi="Arial" w:cs="Arial"/>
          <w:sz w:val="20"/>
          <w:szCs w:val="20"/>
        </w:rPr>
      </w:pPr>
    </w:p>
    <w:p w14:paraId="515A0522"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Je soussigné(e)</w:t>
      </w:r>
      <w:r>
        <w:rPr>
          <w:rFonts w:ascii="Arial" w:hAnsi="Arial" w:cs="Arial"/>
          <w:sz w:val="20"/>
          <w:szCs w:val="20"/>
        </w:rPr>
        <w:t xml:space="preserve">, ou représentant légal de </w:t>
      </w:r>
      <w:r w:rsidRPr="00F57A61">
        <w:rPr>
          <w:rFonts w:ascii="Arial" w:hAnsi="Arial" w:cs="Arial"/>
          <w:sz w:val="20"/>
          <w:szCs w:val="20"/>
        </w:rPr>
        <w:t>…</w:t>
      </w:r>
      <w:r>
        <w:rPr>
          <w:rFonts w:ascii="Arial" w:hAnsi="Arial" w:cs="Arial"/>
          <w:sz w:val="20"/>
          <w:szCs w:val="20"/>
        </w:rPr>
        <w:t>…………………………………………………………….</w:t>
      </w:r>
    </w:p>
    <w:p w14:paraId="0583B841" w14:textId="77777777" w:rsidR="002E5786" w:rsidRPr="00F57A61" w:rsidRDefault="002E5786" w:rsidP="008908A0">
      <w:pPr>
        <w:spacing w:line="240" w:lineRule="auto"/>
        <w:rPr>
          <w:rFonts w:ascii="Arial" w:hAnsi="Arial" w:cs="Arial"/>
          <w:sz w:val="20"/>
          <w:szCs w:val="20"/>
        </w:rPr>
      </w:pPr>
      <w:r>
        <w:rPr>
          <w:rFonts w:ascii="Arial" w:hAnsi="Arial" w:cs="Arial"/>
          <w:sz w:val="20"/>
          <w:szCs w:val="20"/>
        </w:rPr>
        <w:t>Né(e) l</w:t>
      </w:r>
      <w:r w:rsidRPr="00F57A61">
        <w:rPr>
          <w:rFonts w:ascii="Arial" w:hAnsi="Arial" w:cs="Arial"/>
          <w:sz w:val="20"/>
          <w:szCs w:val="20"/>
        </w:rPr>
        <w:t>e</w:t>
      </w:r>
      <w:r w:rsidRPr="00F57A61">
        <w:rPr>
          <w:rFonts w:ascii="Arial" w:hAnsi="Arial" w:cs="Arial"/>
          <w:i/>
          <w:sz w:val="20"/>
          <w:szCs w:val="20"/>
          <w:vertAlign w:val="superscript"/>
        </w:rPr>
        <w:footnoteReference w:id="10"/>
      </w:r>
      <w:r w:rsidRPr="00F57A61">
        <w:rPr>
          <w:rFonts w:ascii="Arial" w:hAnsi="Arial" w:cs="Arial"/>
          <w:sz w:val="20"/>
          <w:szCs w:val="20"/>
        </w:rPr>
        <w:t>………………………………………………………………………………………</w:t>
      </w:r>
      <w:r>
        <w:rPr>
          <w:rFonts w:ascii="Arial" w:hAnsi="Arial" w:cs="Arial"/>
          <w:sz w:val="20"/>
          <w:szCs w:val="20"/>
        </w:rPr>
        <w:t>……………..</w:t>
      </w:r>
    </w:p>
    <w:p w14:paraId="2940535B"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Demeurant…………………………………</w:t>
      </w:r>
      <w:r>
        <w:rPr>
          <w:rFonts w:ascii="Arial" w:hAnsi="Arial" w:cs="Arial"/>
          <w:sz w:val="20"/>
          <w:szCs w:val="20"/>
        </w:rPr>
        <w:t>…………………………………………………………………</w:t>
      </w:r>
    </w:p>
    <w:p w14:paraId="23CA9750" w14:textId="77777777" w:rsidR="002E5786" w:rsidRPr="00F57A61" w:rsidRDefault="002E5786" w:rsidP="008908A0">
      <w:pPr>
        <w:spacing w:line="240" w:lineRule="auto"/>
        <w:rPr>
          <w:rFonts w:ascii="Arial" w:hAnsi="Arial" w:cs="Arial"/>
          <w:sz w:val="20"/>
          <w:szCs w:val="20"/>
        </w:rPr>
      </w:pPr>
    </w:p>
    <w:p w14:paraId="2E1B95F4" w14:textId="6A5A04C2"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Autorise …………………</w:t>
      </w:r>
      <w:r>
        <w:rPr>
          <w:rFonts w:ascii="Arial" w:hAnsi="Arial" w:cs="Arial"/>
          <w:sz w:val="20"/>
          <w:szCs w:val="20"/>
        </w:rPr>
        <w:t>……………………………………………………à</w:t>
      </w:r>
      <w:r w:rsidRPr="00F57A61">
        <w:rPr>
          <w:rFonts w:ascii="Arial" w:hAnsi="Arial" w:cs="Arial"/>
          <w:sz w:val="20"/>
          <w:szCs w:val="20"/>
        </w:rPr>
        <w:t xml:space="preserve"> </w:t>
      </w:r>
      <w:r>
        <w:rPr>
          <w:rFonts w:ascii="Arial" w:hAnsi="Arial" w:cs="Arial"/>
          <w:sz w:val="20"/>
          <w:szCs w:val="20"/>
        </w:rPr>
        <w:t>être</w:t>
      </w:r>
      <w:r w:rsidRPr="00F57A61">
        <w:rPr>
          <w:rFonts w:ascii="Arial" w:hAnsi="Arial" w:cs="Arial"/>
          <w:sz w:val="20"/>
          <w:szCs w:val="20"/>
        </w:rPr>
        <w:t xml:space="preserve"> film</w:t>
      </w:r>
      <w:r>
        <w:rPr>
          <w:rFonts w:ascii="Arial" w:hAnsi="Arial" w:cs="Arial"/>
          <w:sz w:val="20"/>
          <w:szCs w:val="20"/>
        </w:rPr>
        <w:t xml:space="preserve">é ou photographié </w:t>
      </w:r>
      <w:r w:rsidRPr="00F57A61">
        <w:rPr>
          <w:rFonts w:ascii="Arial" w:hAnsi="Arial" w:cs="Arial"/>
          <w:sz w:val="20"/>
          <w:szCs w:val="20"/>
        </w:rPr>
        <w:t xml:space="preserve">dans le cadre </w:t>
      </w:r>
      <w:r>
        <w:rPr>
          <w:rFonts w:ascii="Arial" w:hAnsi="Arial" w:cs="Arial"/>
          <w:sz w:val="20"/>
          <w:szCs w:val="20"/>
        </w:rPr>
        <w:t>du</w:t>
      </w:r>
      <w:r w:rsidRPr="00F57A61">
        <w:rPr>
          <w:rFonts w:ascii="Arial" w:hAnsi="Arial" w:cs="Arial"/>
          <w:sz w:val="20"/>
          <w:szCs w:val="20"/>
        </w:rPr>
        <w:t xml:space="preserve"> Prix ALIMEN</w:t>
      </w:r>
      <w:r w:rsidRPr="00F57A61">
        <w:rPr>
          <w:rFonts w:ascii="Arial" w:hAnsi="Arial" w:cs="Arial"/>
          <w:b/>
          <w:sz w:val="20"/>
          <w:szCs w:val="20"/>
        </w:rPr>
        <w:t>TERRE</w:t>
      </w:r>
      <w:r w:rsidRPr="00F57A61">
        <w:rPr>
          <w:rFonts w:ascii="Arial" w:hAnsi="Arial" w:cs="Arial"/>
          <w:sz w:val="20"/>
          <w:szCs w:val="20"/>
        </w:rPr>
        <w:t xml:space="preserve"> </w:t>
      </w:r>
      <w:r>
        <w:rPr>
          <w:rFonts w:ascii="Arial" w:hAnsi="Arial" w:cs="Arial"/>
          <w:sz w:val="20"/>
          <w:szCs w:val="20"/>
        </w:rPr>
        <w:t xml:space="preserve">. </w:t>
      </w:r>
      <w:r w:rsidRPr="00F57A61">
        <w:rPr>
          <w:rFonts w:ascii="Arial" w:hAnsi="Arial" w:cs="Arial"/>
          <w:sz w:val="20"/>
          <w:szCs w:val="20"/>
        </w:rPr>
        <w:t xml:space="preserve"> </w:t>
      </w:r>
    </w:p>
    <w:p w14:paraId="73548CD3" w14:textId="499056B6"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J’accepte que </w:t>
      </w:r>
      <w:r>
        <w:rPr>
          <w:rFonts w:ascii="Arial" w:hAnsi="Arial" w:cs="Arial"/>
          <w:sz w:val="20"/>
          <w:szCs w:val="20"/>
        </w:rPr>
        <w:t>s</w:t>
      </w:r>
      <w:r w:rsidRPr="00F57A61">
        <w:rPr>
          <w:rFonts w:ascii="Arial" w:hAnsi="Arial" w:cs="Arial"/>
          <w:sz w:val="20"/>
          <w:szCs w:val="20"/>
        </w:rPr>
        <w:t>on</w:t>
      </w:r>
      <w:r w:rsidR="00AA49ED">
        <w:rPr>
          <w:rFonts w:ascii="Arial" w:hAnsi="Arial" w:cs="Arial"/>
          <w:sz w:val="20"/>
          <w:szCs w:val="20"/>
        </w:rPr>
        <w:t>(mon)</w:t>
      </w:r>
      <w:r w:rsidRPr="00F57A61">
        <w:rPr>
          <w:rFonts w:ascii="Arial" w:hAnsi="Arial" w:cs="Arial"/>
          <w:sz w:val="20"/>
          <w:szCs w:val="20"/>
        </w:rPr>
        <w:t xml:space="preserve"> image soit diffusée gratuitement sur les sites internet et chaînes Internet du CFSI et de la Direction générale de l’enseignement et de la recherche du </w:t>
      </w:r>
      <w:r w:rsidR="00F77637" w:rsidRPr="00F57A61">
        <w:rPr>
          <w:rFonts w:ascii="Arial" w:hAnsi="Arial" w:cs="Arial"/>
          <w:sz w:val="20"/>
          <w:szCs w:val="20"/>
        </w:rPr>
        <w:t xml:space="preserve">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(organisateurs du concours</w:t>
      </w:r>
      <w:r>
        <w:rPr>
          <w:rFonts w:ascii="Arial" w:hAnsi="Arial" w:cs="Arial"/>
          <w:sz w:val="20"/>
          <w:szCs w:val="20"/>
        </w:rPr>
        <w:t>)</w:t>
      </w:r>
      <w:r w:rsidRPr="00F57A61">
        <w:rPr>
          <w:rFonts w:ascii="Arial" w:hAnsi="Arial" w:cs="Arial"/>
          <w:sz w:val="20"/>
          <w:szCs w:val="20"/>
        </w:rPr>
        <w:t>.</w:t>
      </w:r>
    </w:p>
    <w:p w14:paraId="0DAB7D08" w14:textId="7A1D4115"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Le CFSI et la Direction générale de l’enseignement et de la recherche du 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s’engagent à ne pas utiliser </w:t>
      </w:r>
      <w:r>
        <w:rPr>
          <w:rFonts w:ascii="Arial" w:hAnsi="Arial" w:cs="Arial"/>
          <w:sz w:val="20"/>
          <w:szCs w:val="20"/>
        </w:rPr>
        <w:t>les</w:t>
      </w:r>
      <w:r w:rsidRPr="00F57A61">
        <w:rPr>
          <w:rFonts w:ascii="Arial" w:hAnsi="Arial" w:cs="Arial"/>
          <w:sz w:val="20"/>
          <w:szCs w:val="20"/>
        </w:rPr>
        <w:t xml:space="preserve"> film</w:t>
      </w:r>
      <w:r>
        <w:rPr>
          <w:rFonts w:ascii="Arial" w:hAnsi="Arial" w:cs="Arial"/>
          <w:sz w:val="20"/>
          <w:szCs w:val="20"/>
        </w:rPr>
        <w:t>s éventuels</w:t>
      </w:r>
      <w:r w:rsidRPr="00F57A61">
        <w:rPr>
          <w:rFonts w:ascii="Arial" w:hAnsi="Arial" w:cs="Arial"/>
          <w:sz w:val="20"/>
          <w:szCs w:val="20"/>
        </w:rPr>
        <w:t xml:space="preserve"> à des fins commerciales.</w:t>
      </w:r>
    </w:p>
    <w:p w14:paraId="198AB0A8" w14:textId="1D16ECD8"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 ……………………, le ………………….</w:t>
      </w:r>
    </w:p>
    <w:p w14:paraId="78A7CFC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Nom, prénom</w:t>
      </w:r>
    </w:p>
    <w:p w14:paraId="58DA1E3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(Signature précédée de la mention Lu et Approuvé)</w:t>
      </w:r>
      <w:r w:rsidRPr="00F57A61">
        <w:rPr>
          <w:rFonts w:ascii="Arial" w:hAnsi="Arial" w:cs="Arial"/>
          <w:sz w:val="20"/>
          <w:szCs w:val="20"/>
        </w:rPr>
        <w:br w:type="page"/>
      </w:r>
    </w:p>
    <w:p w14:paraId="42C51A0A" w14:textId="7B044871" w:rsidR="00DD4882" w:rsidRPr="002E5786" w:rsidRDefault="00116DFA" w:rsidP="004A47A0">
      <w:pPr>
        <w:jc w:val="left"/>
      </w:pPr>
      <w:r>
        <w:rPr>
          <w:noProof/>
          <w:lang w:eastAsia="fr-FR"/>
        </w:rPr>
        <w:lastRenderedPageBreak/>
        <mc:AlternateContent>
          <mc:Choice Requires="wpg">
            <w:drawing>
              <wp:anchor distT="0" distB="0" distL="114300" distR="114300" simplePos="0" relativeHeight="251658240" behindDoc="0" locked="0" layoutInCell="1" allowOverlap="1" wp14:anchorId="2D6FA4D7" wp14:editId="763730F9">
                <wp:simplePos x="0" y="0"/>
                <wp:positionH relativeFrom="column">
                  <wp:posOffset>-1058977</wp:posOffset>
                </wp:positionH>
                <wp:positionV relativeFrom="paragraph">
                  <wp:posOffset>7094220</wp:posOffset>
                </wp:positionV>
                <wp:extent cx="6743065" cy="1930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930400"/>
                          <a:chOff x="1010" y="751"/>
                          <a:chExt cx="10619" cy="3040"/>
                        </a:xfrm>
                      </wpg:grpSpPr>
                      <pic:pic xmlns:pic="http://schemas.openxmlformats.org/drawingml/2006/picture">
                        <pic:nvPicPr>
                          <pic:cNvPr id="3" name="Picture 3" descr="Logo-CFSI-ORANGE-HDEF"/>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10" y="751"/>
                            <a:ext cx="2398" cy="304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wps:cNvSpPr>
                        <wps:spPr bwMode="auto">
                          <a:xfrm>
                            <a:off x="3228" y="1611"/>
                            <a:ext cx="810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wps:txbx>
                        <wps:bodyPr rot="0" vert="horz" wrap="square" lIns="91440" tIns="45720" rIns="91440" bIns="45720" anchor="t" anchorCtr="0" upright="1">
                          <a:noAutofit/>
                        </wps:bodyPr>
                      </wps:wsp>
                      <wps:wsp>
                        <wps:cNvPr id="5" name="Text Box 5"/>
                        <wps:cNvSpPr txBox="1">
                          <a:spLocks/>
                        </wps:cNvSpPr>
                        <wps:spPr bwMode="auto">
                          <a:xfrm>
                            <a:off x="3228" y="2487"/>
                            <a:ext cx="8401" cy="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18"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FA4D7" id="Group 2" o:spid="_x0000_s1026" style="position:absolute;margin-left:-83.4pt;margin-top:558.6pt;width:530.95pt;height:152pt;z-index:251658240" coordorigin="1010,751" coordsize="10619,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CFSI-ORANGE-HDEF" style="position:absolute;left:1010;top:751;width:2398;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">
                  <v:imagedata r:id="rId19" o:title="Logo-CFSI-ORANGE-HDEF"/>
                  <o:lock v:ext="edit" aspectratio="f"/>
                </v:shape>
                <v:shapetype id="_x0000_t202" coordsize="21600,21600" o:spt="202" path="m,l,21600r21600,l21600,xe">
                  <v:stroke joinstyle="miter"/>
                  <v:path gradientshapeok="t" o:connecttype="rect"/>
                </v:shapetype>
                <v:shape id="Text Box 4" o:spid="_x0000_s1028" type="#_x0000_t202" style="position:absolute;left:3228;top:1611;width:810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wQAAANoAAAAPAAAAZHJzL2Rvd25yZXYueG1sRI/dagIx&#10;FITvC75DOELvalaR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KdJ4BbBAAAA2gAAAA8AAAAA&#10;AAAAAAAAAAAABwIAAGRycy9kb3ducmV2LnhtbFBLBQYAAAAAAwADALcAAAD1AgAAAAA=&#10;" filled="f" stroked="f">
                  <v:path arrowok="t"/>
                  <v:textbo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v:textbox>
                </v:shape>
                <v:shape id="Text Box 5" o:spid="_x0000_s1029" type="#_x0000_t202" style="position:absolute;left:3228;top:2487;width:84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" filled="f" fillcolor="#f90" stroked="f">
                  <v:path arrowok="t"/>
                  <v:textbo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20"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v:textbox>
                </v:shape>
              </v:group>
            </w:pict>
          </mc:Fallback>
        </mc:AlternateContent>
      </w:r>
      <w:r w:rsidRPr="008A70ED">
        <w:rPr>
          <w:noProof/>
          <w:lang w:eastAsia="fr-FR"/>
        </w:rPr>
        <w:drawing>
          <wp:anchor distT="0" distB="0" distL="114300" distR="114300" simplePos="0" relativeHeight="251661312" behindDoc="0" locked="0" layoutInCell="1" allowOverlap="1" wp14:anchorId="1E5C5767" wp14:editId="1F759FB8">
            <wp:simplePos x="0" y="0"/>
            <wp:positionH relativeFrom="column">
              <wp:posOffset>4041787</wp:posOffset>
            </wp:positionH>
            <wp:positionV relativeFrom="paragraph">
              <wp:posOffset>7332264</wp:posOffset>
            </wp:positionV>
            <wp:extent cx="467190" cy="464024"/>
            <wp:effectExtent l="19050" t="0" r="9060" b="0"/>
            <wp:wrapNone/>
            <wp:docPr id="6" name="Image 1" descr="AgreÌeÌe par Comite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 8" descr="AgreÌeÌe par ComiteÌ"/>
                    <pic:cNvPicPr>
                      <a:picLocks noChangeAspect="1" noChangeArrowheads="1"/>
                    </pic:cNvPicPr>
                  </pic:nvPicPr>
                  <pic:blipFill>
                    <a:blip r:embed="rId21" cstate="print"/>
                    <a:stretch>
                      <a:fillRect/>
                    </a:stretch>
                  </pic:blipFill>
                  <pic:spPr bwMode="auto">
                    <a:xfrm>
                      <a:off x="0" y="0"/>
                      <a:ext cx="467190" cy="464024"/>
                    </a:xfrm>
                    <a:prstGeom prst="rect">
                      <a:avLst/>
                    </a:prstGeom>
                    <a:noFill/>
                    <a:ln w="9525">
                      <a:noFill/>
                      <a:miter lim="800000"/>
                      <a:headEnd/>
                      <a:tailEnd/>
                    </a:ln>
                  </pic:spPr>
                </pic:pic>
              </a:graphicData>
            </a:graphic>
          </wp:anchor>
        </w:drawing>
      </w:r>
      <w:r w:rsidR="002626A1">
        <w:rPr>
          <w:noProof/>
          <w:lang w:eastAsia="fr-FR"/>
        </w:rPr>
        <mc:AlternateContent>
          <mc:Choice Requires="wps">
            <w:drawing>
              <wp:anchor distT="0" distB="0" distL="114300" distR="114300" simplePos="0" relativeHeight="251667456" behindDoc="0" locked="0" layoutInCell="1" allowOverlap="1" wp14:anchorId="3434D84B" wp14:editId="6E5BFF46">
                <wp:simplePos x="0" y="0"/>
                <wp:positionH relativeFrom="page">
                  <wp:posOffset>0</wp:posOffset>
                </wp:positionH>
                <wp:positionV relativeFrom="paragraph">
                  <wp:posOffset>2254885</wp:posOffset>
                </wp:positionV>
                <wp:extent cx="7560945" cy="272986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D58BE49" id="Rectangle 6" o:spid="_x0000_s1026" style="position:absolute;margin-left:0;margin-top:177.55pt;width:595.35pt;height:214.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BxCQIAAAA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ZesgcQkC&#10;AAAABAAADgAAAAAAAAAAAAAAAAAuAgAAZHJzL2Uyb0RvYy54bWxQSwECLQAUAAYACAAAACEALB7Y&#10;UeMAAAAOAQAADwAAAAAAAAAAAAAAAABjBAAAZHJzL2Rvd25yZXYueG1sUEsFBgAAAAAEAAQA8wAA&#10;AHMFAAAAAA==&#10;" fillcolor="#ee7d11 [3204]" stroked="f">
                <v:path arrowok="t"/>
                <w10:wrap anchorx="page"/>
              </v:rect>
            </w:pict>
          </mc:Fallback>
        </mc:AlternateContent>
      </w:r>
      <w:r w:rsidR="002626A1">
        <w:rPr>
          <w:noProof/>
          <w:lang w:eastAsia="fr-FR"/>
        </w:rPr>
        <mc:AlternateContent>
          <mc:Choice Requires="wps">
            <w:drawing>
              <wp:anchor distT="0" distB="0" distL="114300" distR="114300" simplePos="0" relativeHeight="251659264" behindDoc="0" locked="0" layoutInCell="1" allowOverlap="1" wp14:anchorId="0CE9CEF8" wp14:editId="00B5C94E">
                <wp:simplePos x="0" y="0"/>
                <wp:positionH relativeFrom="page">
                  <wp:posOffset>0</wp:posOffset>
                </wp:positionH>
                <wp:positionV relativeFrom="paragraph">
                  <wp:posOffset>2254885</wp:posOffset>
                </wp:positionV>
                <wp:extent cx="7560945" cy="2729865"/>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DD35AEC" id="Rectangle 6" o:spid="_x0000_s1026" style="position:absolute;margin-left:0;margin-top:177.55pt;width:595.35pt;height:2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I5CQIAAAE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QFryOQkC&#10;AAABBAAADgAAAAAAAAAAAAAAAAAuAgAAZHJzL2Uyb0RvYy54bWxQSwECLQAUAAYACAAAACEALB7Y&#10;UeMAAAAOAQAADwAAAAAAAAAAAAAAAABjBAAAZHJzL2Rvd25yZXYueG1sUEsFBgAAAAAEAAQA8wAA&#10;AHMFAAAAAA==&#10;" fillcolor="#ee7d11 [3204]" stroked="f">
                <v:path arrowok="t"/>
                <w10:wrap anchorx="page"/>
              </v:rect>
            </w:pict>
          </mc:Fallback>
        </mc:AlternateContent>
      </w:r>
    </w:p>
    <w:sectPr w:rsidR="00DD4882" w:rsidRPr="002E5786" w:rsidSect="00974179">
      <w:headerReference w:type="first" r:id="rId22"/>
      <w:footerReference w:type="first" r:id="rId23"/>
      <w:pgSz w:w="11906" w:h="16838"/>
      <w:pgMar w:top="1418" w:right="1134" w:bottom="1134" w:left="1134" w:header="680" w:footer="454" w:gutter="90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D18B" w16cex:dateUtc="2021-06-01T13:32:00Z"/>
  <w16cex:commentExtensible w16cex:durableId="2460CE7C" w16cex:dateUtc="2021-06-01T13:19:00Z"/>
  <w16cex:commentExtensible w16cex:durableId="2460CEC4" w16cex:dateUtc="2021-06-01T13:20:00Z"/>
  <w16cex:commentExtensible w16cex:durableId="2460CFD1" w16cex:dateUtc="2021-06-01T13:25:00Z"/>
  <w16cex:commentExtensible w16cex:durableId="2460CF6B" w16cex:dateUtc="2021-06-01T13:23:00Z"/>
  <w16cex:commentExtensible w16cex:durableId="2460D59E" w16cex:dateUtc="2021-06-01T13: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D5F4B" w14:textId="77777777" w:rsidR="0075474A" w:rsidRDefault="0075474A" w:rsidP="00A462F3">
      <w:pPr>
        <w:spacing w:after="0" w:line="240" w:lineRule="auto"/>
      </w:pPr>
      <w:r>
        <w:separator/>
      </w:r>
    </w:p>
  </w:endnote>
  <w:endnote w:type="continuationSeparator" w:id="0">
    <w:p w14:paraId="60C785D5" w14:textId="77777777" w:rsidR="0075474A" w:rsidRDefault="0075474A" w:rsidP="00A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E93F" w14:textId="77777777" w:rsidR="00AF3781" w:rsidRPr="000D0821" w:rsidRDefault="00AF3781" w:rsidP="000F7E78">
    <w:pPr>
      <w:pStyle w:val="Pieddepage"/>
    </w:pPr>
    <w:r>
      <w:rPr>
        <w:noProof/>
        <w:lang w:eastAsia="fr-FR"/>
      </w:rPr>
      <w:drawing>
        <wp:anchor distT="0" distB="0" distL="114300" distR="114300" simplePos="0" relativeHeight="251720704" behindDoc="1" locked="0" layoutInCell="1" allowOverlap="1" wp14:anchorId="0D30001D" wp14:editId="05810C2A">
          <wp:simplePos x="0" y="0"/>
          <wp:positionH relativeFrom="column">
            <wp:posOffset>0</wp:posOffset>
          </wp:positionH>
          <wp:positionV relativeFrom="paragraph">
            <wp:posOffset>81280</wp:posOffset>
          </wp:positionV>
          <wp:extent cx="1837055" cy="46355"/>
          <wp:effectExtent l="19050" t="0" r="0" b="0"/>
          <wp:wrapNone/>
          <wp:docPr id="12"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5A1BBC">
      <w:rPr>
        <w:rFonts w:ascii="Arial" w:hAnsi="Arial" w:cs="Arial"/>
        <w:color w:val="EE7D11" w:themeColor="accent1"/>
      </w:rPr>
      <w:t xml:space="preserve"> </w:t>
    </w:r>
    <w:r>
      <w:rPr>
        <w:rFonts w:ascii="Arial" w:hAnsi="Arial" w:cs="Arial"/>
        <w:color w:val="EE7D11" w:themeColor="accent1"/>
      </w:rPr>
      <w:br/>
    </w:r>
    <w:r w:rsidRPr="000D0821">
      <w:rPr>
        <w:color w:val="808080" w:themeColor="background1" w:themeShade="80"/>
        <w:sz w:val="14"/>
      </w:rPr>
      <w:t>Page</w:t>
    </w:r>
    <w:r w:rsidRPr="000D0821">
      <w:rPr>
        <w:sz w:val="14"/>
      </w:rPr>
      <w:t xml:space="preserve"> </w:t>
    </w:r>
    <w:r w:rsidR="00275DF4" w:rsidRPr="000D0821">
      <w:rPr>
        <w:b/>
        <w:color w:val="EE7D11" w:themeColor="accent1"/>
        <w:sz w:val="19"/>
      </w:rPr>
      <w:fldChar w:fldCharType="begin"/>
    </w:r>
    <w:r w:rsidRPr="000D0821">
      <w:rPr>
        <w:b/>
        <w:color w:val="EE7D11" w:themeColor="accent1"/>
        <w:sz w:val="19"/>
      </w:rPr>
      <w:instrText xml:space="preserve"> PAGE   \* MERGEFORMAT </w:instrText>
    </w:r>
    <w:r w:rsidR="00275DF4" w:rsidRPr="000D0821">
      <w:rPr>
        <w:b/>
        <w:color w:val="EE7D11" w:themeColor="accent1"/>
        <w:sz w:val="19"/>
      </w:rPr>
      <w:fldChar w:fldCharType="separate"/>
    </w:r>
    <w:r>
      <w:rPr>
        <w:b/>
        <w:noProof/>
        <w:color w:val="EE7D11" w:themeColor="accent1"/>
        <w:sz w:val="19"/>
      </w:rPr>
      <w:t>4</w:t>
    </w:r>
    <w:r w:rsidR="00275DF4" w:rsidRPr="000D0821">
      <w:rPr>
        <w:b/>
        <w:color w:val="EE7D11" w:themeColor="accent1"/>
        <w:sz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7597"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2752" behindDoc="1" locked="0" layoutInCell="1" allowOverlap="1" wp14:anchorId="42BC6081" wp14:editId="4FCF0603">
          <wp:simplePos x="0" y="0"/>
          <wp:positionH relativeFrom="column">
            <wp:posOffset>0</wp:posOffset>
          </wp:positionH>
          <wp:positionV relativeFrom="paragraph">
            <wp:posOffset>10424</wp:posOffset>
          </wp:positionV>
          <wp:extent cx="1837055" cy="46355"/>
          <wp:effectExtent l="0" t="0" r="0" b="0"/>
          <wp:wrapNone/>
          <wp:docPr id="13"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2</w:t>
    </w:r>
    <w:r w:rsidR="00275DF4" w:rsidRPr="0076240F">
      <w:rPr>
        <w:b/>
        <w:color w:val="EE7D11" w:themeColor="accent1"/>
        <w:sz w:val="19"/>
      </w:rPr>
      <w:fldChar w:fldCharType="end"/>
    </w:r>
    <w:r w:rsidRPr="0076240F">
      <w:ptab w:relativeTo="margin" w:alignment="right" w:leader="none"/>
    </w:r>
  </w:p>
  <w:p w14:paraId="0AD7EAC4" w14:textId="77777777" w:rsidR="00AF3781" w:rsidRPr="00AC76AC" w:rsidRDefault="00AF3781" w:rsidP="00AC76A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01A58"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3776" behindDoc="1" locked="0" layoutInCell="1" allowOverlap="1" wp14:anchorId="54267010" wp14:editId="61A600E2">
          <wp:simplePos x="0" y="0"/>
          <wp:positionH relativeFrom="column">
            <wp:posOffset>0</wp:posOffset>
          </wp:positionH>
          <wp:positionV relativeFrom="paragraph">
            <wp:posOffset>10424</wp:posOffset>
          </wp:positionV>
          <wp:extent cx="1837055" cy="46355"/>
          <wp:effectExtent l="0" t="0" r="0" b="0"/>
          <wp:wrapNone/>
          <wp:docPr id="14"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1</w:t>
    </w:r>
    <w:r w:rsidR="00275DF4" w:rsidRPr="0076240F">
      <w:rPr>
        <w:b/>
        <w:color w:val="EE7D11" w:themeColor="accent1"/>
        <w:sz w:val="19"/>
      </w:rPr>
      <w:fldChar w:fldCharType="end"/>
    </w:r>
    <w:r w:rsidRPr="0076240F">
      <w:ptab w:relativeTo="margin" w:alignment="right" w:leader="none"/>
    </w:r>
  </w:p>
  <w:p w14:paraId="2B5F6841" w14:textId="77777777" w:rsidR="00AF3781" w:rsidRPr="00AC76AC" w:rsidRDefault="00AF3781" w:rsidP="00AC76A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D1862" w14:textId="77777777" w:rsidR="00D961A8" w:rsidRPr="00996073" w:rsidRDefault="00D961A8" w:rsidP="009960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72AB" w14:textId="77777777" w:rsidR="0075474A" w:rsidRPr="00561BAE" w:rsidRDefault="0075474A" w:rsidP="00A462F3">
      <w:pPr>
        <w:spacing w:after="0" w:line="240" w:lineRule="auto"/>
        <w:rPr>
          <w:color w:val="EE7D11" w:themeColor="accent1"/>
        </w:rPr>
      </w:pPr>
      <w:r w:rsidRPr="00561BAE">
        <w:rPr>
          <w:color w:val="EE7D11" w:themeColor="accent1"/>
        </w:rPr>
        <w:separator/>
      </w:r>
    </w:p>
  </w:footnote>
  <w:footnote w:type="continuationSeparator" w:id="0">
    <w:p w14:paraId="25D1A357" w14:textId="77777777" w:rsidR="0075474A" w:rsidRDefault="0075474A" w:rsidP="00A462F3">
      <w:pPr>
        <w:spacing w:after="0" w:line="240" w:lineRule="auto"/>
      </w:pPr>
      <w:r>
        <w:continuationSeparator/>
      </w:r>
    </w:p>
  </w:footnote>
  <w:footnote w:id="1">
    <w:p w14:paraId="387CCD98" w14:textId="77777777" w:rsidR="006360C5" w:rsidRDefault="006360C5">
      <w:pPr>
        <w:pStyle w:val="Notedebasdepage"/>
      </w:pPr>
      <w:r>
        <w:rPr>
          <w:rStyle w:val="Appelnotedebasdep"/>
        </w:rPr>
        <w:footnoteRef/>
      </w:r>
      <w:r>
        <w:t xml:space="preserve"> Organisation légalement constituée qui présente l’initiative au nom du groupe de jeunes.</w:t>
      </w:r>
    </w:p>
  </w:footnote>
  <w:footnote w:id="2">
    <w:p w14:paraId="26E824D9" w14:textId="77777777" w:rsidR="006360C5" w:rsidRDefault="006360C5">
      <w:pPr>
        <w:pStyle w:val="Notedebasdepage"/>
      </w:pPr>
      <w:r>
        <w:rPr>
          <w:rStyle w:val="Appelnotedebasdep"/>
        </w:rPr>
        <w:footnoteRef/>
      </w:r>
      <w:r>
        <w:t xml:space="preserve"> Nombre de jeunes impliquées. S’il s’agit d’une classe précisez. </w:t>
      </w:r>
    </w:p>
  </w:footnote>
  <w:footnote w:id="3">
    <w:p w14:paraId="011AA5E9" w14:textId="5FE90BC6" w:rsidR="0058563D" w:rsidRDefault="0058563D">
      <w:pPr>
        <w:pStyle w:val="Notedebasdepage"/>
      </w:pPr>
      <w:r>
        <w:rPr>
          <w:rStyle w:val="Appelnotedebasdep"/>
        </w:rPr>
        <w:footnoteRef/>
      </w:r>
      <w:r w:rsidR="007346C7">
        <w:t xml:space="preserve"> </w:t>
      </w:r>
      <w:bookmarkStart w:id="0" w:name="_GoBack"/>
      <w:bookmarkEnd w:id="0"/>
      <w:r w:rsidR="001A5D76">
        <w:t>Les thématiques ALIMEN</w:t>
      </w:r>
      <w:r w:rsidR="001A5D76" w:rsidRPr="00AA4437">
        <w:rPr>
          <w:b/>
        </w:rPr>
        <w:t>TERRE</w:t>
      </w:r>
      <w:r w:rsidR="001A5D76">
        <w:t xml:space="preserve"> sont : agriculture durable, alternatives de commercialisation, agrobusiness, biodiversité, climat et énergie, commerce international, </w:t>
      </w:r>
      <w:r w:rsidR="007318F6">
        <w:t>é</w:t>
      </w:r>
      <w:r w:rsidR="001A5D76">
        <w:t xml:space="preserve">levage-viande-lait, faim et malnutrition, genre, impact des choix de consommation, transformation et filières, politiques agricoles. www.alimenterre.org </w:t>
      </w:r>
    </w:p>
  </w:footnote>
  <w:footnote w:id="4">
    <w:p w14:paraId="765B9317" w14:textId="77777777" w:rsidR="006360C5" w:rsidRDefault="006360C5">
      <w:pPr>
        <w:pStyle w:val="Notedebasdepage"/>
      </w:pPr>
      <w:r>
        <w:rPr>
          <w:rStyle w:val="Appelnotedebasdep"/>
        </w:rPr>
        <w:footnoteRef/>
      </w:r>
      <w:r>
        <w:t xml:space="preserve"> Responsable du groupe (nom et mail)</w:t>
      </w:r>
    </w:p>
  </w:footnote>
  <w:footnote w:id="5">
    <w:p w14:paraId="3226C315" w14:textId="77777777" w:rsidR="006360C5" w:rsidRDefault="006360C5">
      <w:pPr>
        <w:pStyle w:val="Notedebasdepage"/>
      </w:pPr>
      <w:r>
        <w:rPr>
          <w:rStyle w:val="Appelnotedebasdep"/>
        </w:rPr>
        <w:footnoteRef/>
      </w:r>
      <w:r>
        <w:t xml:space="preserve"> De l’initiative ou de l’organisation. </w:t>
      </w:r>
    </w:p>
  </w:footnote>
  <w:footnote w:id="6">
    <w:p w14:paraId="1416C709" w14:textId="77777777" w:rsidR="0058563D" w:rsidRDefault="0058563D">
      <w:pPr>
        <w:pStyle w:val="Notedebasdepage"/>
      </w:pPr>
      <w:r>
        <w:rPr>
          <w:rStyle w:val="Appelnotedebasdep"/>
        </w:rPr>
        <w:footnoteRef/>
      </w:r>
      <w:r>
        <w:t xml:space="preserve"> Agriculture durable, alternatives de commercialisation, agrobusiness, biodiversité, climat et énergie, commerce international, </w:t>
      </w:r>
      <w:r w:rsidR="00AA49ED">
        <w:t>é</w:t>
      </w:r>
      <w:r>
        <w:t>levage-viande-lait, faim et malnutrition, genre, impact des choix de consommation, transformation et filières, politiques agricoles. Des ressources sont disponibles sur alimenterre.org</w:t>
      </w:r>
    </w:p>
  </w:footnote>
  <w:footnote w:id="7">
    <w:p w14:paraId="48DE65E8" w14:textId="77777777" w:rsidR="002E5786" w:rsidRDefault="002E5786" w:rsidP="002E5786">
      <w:pPr>
        <w:pStyle w:val="Notedebasdepage"/>
        <w:jc w:val="left"/>
      </w:pPr>
      <w:r>
        <w:rPr>
          <w:rStyle w:val="Appelnotedebasdep"/>
        </w:rPr>
        <w:footnoteRef/>
      </w:r>
      <w:r>
        <w:t xml:space="preserve"> Si dans un cadre scolaire</w:t>
      </w:r>
    </w:p>
  </w:footnote>
  <w:footnote w:id="8">
    <w:p w14:paraId="16F8539E" w14:textId="77777777" w:rsidR="002E5786" w:rsidRDefault="002E5786" w:rsidP="002E5786">
      <w:pPr>
        <w:pStyle w:val="Notedebasdepage"/>
        <w:jc w:val="left"/>
      </w:pPr>
      <w:r>
        <w:rPr>
          <w:rStyle w:val="Appelnotedebasdep"/>
        </w:rPr>
        <w:footnoteRef/>
      </w:r>
      <w:r>
        <w:t xml:space="preserve"> idem</w:t>
      </w:r>
    </w:p>
  </w:footnote>
  <w:footnote w:id="9">
    <w:p w14:paraId="4FACA22C" w14:textId="77777777" w:rsidR="002E5786" w:rsidRDefault="002E5786" w:rsidP="002E5786">
      <w:pPr>
        <w:pStyle w:val="Notedebasdepage"/>
        <w:jc w:val="left"/>
      </w:pPr>
      <w:r>
        <w:rPr>
          <w:rStyle w:val="Appelnotedebasdep"/>
        </w:rPr>
        <w:footnoteRef/>
      </w:r>
      <w:r>
        <w:t xml:space="preserve"> idem</w:t>
      </w:r>
    </w:p>
  </w:footnote>
  <w:footnote w:id="10">
    <w:p w14:paraId="2CD660A8" w14:textId="77777777" w:rsidR="002E5786" w:rsidRDefault="002E5786" w:rsidP="002E5786">
      <w:pPr>
        <w:pStyle w:val="Notedebasdepage"/>
        <w:rPr>
          <w:szCs w:val="16"/>
        </w:rPr>
      </w:pPr>
      <w:r>
        <w:rPr>
          <w:rStyle w:val="Caractresdenotedebasdepage"/>
        </w:rPr>
        <w:footnoteRef/>
      </w:r>
      <w:r>
        <w:rPr>
          <w:szCs w:val="16"/>
        </w:rPr>
        <w:t xml:space="preserve"> Si les prises de vues concernent une personne mineure, l’autorisation doit être signée par les parents ou le responsable légal.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DF82" w14:textId="77777777" w:rsidR="00AF3781" w:rsidRDefault="00AF3781" w:rsidP="00D03716">
    <w:pPr>
      <w:pStyle w:val="En-tte"/>
    </w:pPr>
    <w:r>
      <w:rPr>
        <w:noProof/>
        <w:lang w:eastAsia="fr-FR"/>
      </w:rPr>
      <w:drawing>
        <wp:inline distT="0" distB="0" distL="0" distR="0" wp14:anchorId="6781C953" wp14:editId="79156A43">
          <wp:extent cx="5343525" cy="1268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_prix-cmjn-baseline-htede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1759" cy="1267726"/>
                  </a:xfrm>
                  <a:prstGeom prst="rect">
                    <a:avLst/>
                  </a:prstGeom>
                </pic:spPr>
              </pic:pic>
            </a:graphicData>
          </a:graphic>
        </wp:inline>
      </w:drawing>
    </w:r>
    <w:r w:rsidR="00275DF4" w:rsidRPr="004342FD">
      <w:rPr>
        <w:color w:val="808080" w:themeColor="background1" w:themeShade="80"/>
      </w:rPr>
      <w:fldChar w:fldCharType="begin"/>
    </w:r>
    <w:r w:rsidRPr="004342FD">
      <w:rPr>
        <w:color w:val="808080" w:themeColor="background1" w:themeShade="80"/>
      </w:rPr>
      <w:instrText xml:space="preserve"> TITLE   \* MERGEFORMAT </w:instrText>
    </w:r>
    <w:r w:rsidR="00275DF4" w:rsidRPr="004342FD">
      <w:rPr>
        <w:color w:val="808080" w:themeColor="background1" w:themeShade="80"/>
      </w:rPr>
      <w:fldChar w:fldCharType="end"/>
    </w:r>
    <w:r w:rsidRPr="00AE766C">
      <w:t xml:space="preserve"> </w:t>
    </w:r>
    <w:r w:rsidRPr="00A71AFC">
      <w:rPr>
        <w:color w:val="BBAE78" w:themeColor="accent4"/>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5F0B" w14:textId="77777777" w:rsidR="00AF3781" w:rsidRDefault="00AF3781">
    <w:pPr>
      <w:pStyle w:val="En-tte"/>
    </w:pPr>
    <w:r w:rsidRPr="004342FD">
      <w:rPr>
        <w:noProof/>
        <w:color w:val="808080" w:themeColor="background1" w:themeShade="80"/>
        <w:lang w:eastAsia="fr-FR"/>
      </w:rPr>
      <w:drawing>
        <wp:anchor distT="0" distB="0" distL="114300" distR="114300" simplePos="0" relativeHeight="251721728" behindDoc="0" locked="0" layoutInCell="1" allowOverlap="1" wp14:anchorId="459A88DF" wp14:editId="5481A8A7">
          <wp:simplePos x="0" y="0"/>
          <wp:positionH relativeFrom="column">
            <wp:posOffset>1460920</wp:posOffset>
          </wp:positionH>
          <wp:positionV relativeFrom="paragraph">
            <wp:posOffset>-20955</wp:posOffset>
          </wp:positionV>
          <wp:extent cx="1004454" cy="15681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S_FINAL_SOLO_NO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54" cy="156810"/>
                  </a:xfrm>
                  <a:prstGeom prst="rect">
                    <a:avLst/>
                  </a:prstGeom>
                </pic:spPr>
              </pic:pic>
            </a:graphicData>
          </a:graphic>
        </wp:anchor>
      </w:drawing>
    </w:r>
    <w:r w:rsidR="00275DF4" w:rsidRPr="004342FD">
      <w:rPr>
        <w:rStyle w:val="En-tteCar"/>
        <w:color w:val="808080" w:themeColor="background1" w:themeShade="80"/>
      </w:rPr>
      <w:fldChar w:fldCharType="begin"/>
    </w:r>
    <w:r w:rsidRPr="004342FD">
      <w:rPr>
        <w:rStyle w:val="En-tteCar"/>
        <w:color w:val="808080" w:themeColor="background1" w:themeShade="80"/>
      </w:rPr>
      <w:instrText xml:space="preserve"> TITLE   \* MERGEFORMAT </w:instrText>
    </w:r>
    <w:r w:rsidR="00275DF4" w:rsidRPr="004342FD">
      <w:rPr>
        <w:rStyle w:val="En-tteCar"/>
        <w:color w:val="808080" w:themeColor="background1" w:themeShade="80"/>
      </w:rPr>
      <w:fldChar w:fldCharType="end"/>
    </w:r>
    <w:r>
      <w:rPr>
        <w:rStyle w:val="En-tteCar"/>
        <w:color w:val="808080" w:themeColor="background1" w:themeShade="80"/>
      </w:rPr>
      <w:t>FICHE INITIATIVE</w:t>
    </w:r>
    <w:r w:rsidRPr="00C72D33">
      <w:t xml:space="preserve"> </w:t>
    </w:r>
    <w:r w:rsidRPr="00AC76AC">
      <w:rPr>
        <w:color w:val="EE7D11" w:themeColor="accent1"/>
      </w:rPr>
      <w:t>|</w:t>
    </w:r>
    <w:r w:rsidRPr="00A71AFC">
      <w:rPr>
        <w:color w:val="BBAE78" w:themeColor="accent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B9FF0" w14:textId="77777777" w:rsidR="00D961A8" w:rsidRPr="00996073" w:rsidRDefault="00D961A8" w:rsidP="00D037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387"/>
    <w:multiLevelType w:val="multilevel"/>
    <w:tmpl w:val="AA3A2604"/>
    <w:name w:val="CFSI-liste numérotée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64262"/>
    <w:multiLevelType w:val="multilevel"/>
    <w:tmpl w:val="B850764A"/>
    <w:name w:val="CFSI-num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5E2BD3"/>
    <w:multiLevelType w:val="multilevel"/>
    <w:tmpl w:val="AA3A2604"/>
    <w:name w:val="CFSI-num2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E4175"/>
    <w:multiLevelType w:val="hybridMultilevel"/>
    <w:tmpl w:val="A8C044C8"/>
    <w:name w:val="CFSI-liste numérotée2"/>
    <w:lvl w:ilvl="0" w:tplc="877AF554">
      <w:start w:val="1"/>
      <w:numFmt w:val="decimal"/>
      <w:lvlText w:val="%1. "/>
      <w:lvlJc w:val="left"/>
      <w:pPr>
        <w:ind w:left="720" w:hanging="360"/>
      </w:pPr>
      <w:rPr>
        <w:rFonts w:hint="default"/>
        <w:b/>
        <w:i w:val="0"/>
        <w:color w:val="007575"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5275EB"/>
    <w:multiLevelType w:val="multilevel"/>
    <w:tmpl w:val="A90CA864"/>
    <w:lvl w:ilvl="0">
      <w:start w:val="1"/>
      <w:numFmt w:val="bullet"/>
      <w:pStyle w:val="Listepuces"/>
      <w:lvlText w:val=""/>
      <w:lvlJc w:val="left"/>
      <w:pPr>
        <w:ind w:left="357" w:hanging="357"/>
      </w:pPr>
      <w:rPr>
        <w:rFonts w:ascii="Wingdings" w:hAnsi="Wingdings" w:hint="default"/>
        <w:color w:val="007575" w:themeColor="text2"/>
      </w:rPr>
    </w:lvl>
    <w:lvl w:ilvl="1">
      <w:start w:val="1"/>
      <w:numFmt w:val="bullet"/>
      <w:lvlText w:val=""/>
      <w:lvlJc w:val="left"/>
      <w:pPr>
        <w:tabs>
          <w:tab w:val="num" w:pos="680"/>
        </w:tabs>
        <w:ind w:left="680" w:hanging="323"/>
      </w:pPr>
      <w:rPr>
        <w:rFonts w:ascii="Wingdings" w:hAnsi="Wingdings" w:hint="default"/>
        <w:color w:val="13FFFF" w:themeColor="text2" w:themeTint="99"/>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8432AC"/>
    <w:multiLevelType w:val="hybridMultilevel"/>
    <w:tmpl w:val="11AC7958"/>
    <w:lvl w:ilvl="0" w:tplc="1C321FD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76C6E"/>
    <w:multiLevelType w:val="multilevel"/>
    <w:tmpl w:val="A808A9D6"/>
    <w:name w:val="CFSI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F91337B"/>
    <w:multiLevelType w:val="multilevel"/>
    <w:tmpl w:val="455AF830"/>
    <w:styleLink w:val="CFSI-Titre"/>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1E6FE1"/>
    <w:multiLevelType w:val="multilevel"/>
    <w:tmpl w:val="3452A922"/>
    <w:name w:val="CFSI-num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B6448B"/>
    <w:multiLevelType w:val="hybridMultilevel"/>
    <w:tmpl w:val="227A2ED4"/>
    <w:lvl w:ilvl="0" w:tplc="A7BE9A3C">
      <w:start w:val="1"/>
      <w:numFmt w:val="bullet"/>
      <w:pStyle w:val="ExergueListe"/>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F02F6"/>
    <w:multiLevelType w:val="multilevel"/>
    <w:tmpl w:val="B0761922"/>
    <w:name w:val="CFSI-num2"/>
    <w:numStyleLink w:val="Paragraphedelistenumrot"/>
  </w:abstractNum>
  <w:abstractNum w:abstractNumId="11" w15:restartNumberingAfterBreak="0">
    <w:nsid w:val="2D7B0AA9"/>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C576A5"/>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1D18B3"/>
    <w:multiLevelType w:val="multilevel"/>
    <w:tmpl w:val="B0761922"/>
    <w:styleLink w:val="Paragraphedelistenumrot"/>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1F0375"/>
    <w:multiLevelType w:val="multilevel"/>
    <w:tmpl w:val="B5B0D044"/>
    <w:name w:val="CFSI-liste numérotée"/>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E00354"/>
    <w:multiLevelType w:val="multilevel"/>
    <w:tmpl w:val="8376C582"/>
    <w:name w:val="CFSI-liste numero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49256F"/>
    <w:multiLevelType w:val="multilevel"/>
    <w:tmpl w:val="1F3A4AE6"/>
    <w:lvl w:ilvl="0">
      <w:start w:val="1"/>
      <w:numFmt w:val="bullet"/>
      <w:lvlText w:val="â"/>
      <w:lvlJc w:val="left"/>
      <w:pPr>
        <w:ind w:left="720" w:hanging="360"/>
      </w:pPr>
      <w:rPr>
        <w:rFonts w:ascii="Wingdings 3" w:hAnsi="Wingdings 3" w:hint="default"/>
        <w:color w:val="EE7D11" w:themeColor="accent1"/>
        <w:w w:val="100"/>
        <w:sz w:val="18"/>
      </w:rPr>
    </w:lvl>
    <w:lvl w:ilvl="1">
      <w:start w:val="1"/>
      <w:numFmt w:val="bullet"/>
      <w:pStyle w:val="ListeAction"/>
      <w:lvlText w:val=""/>
      <w:lvlJc w:val="left"/>
      <w:pPr>
        <w:tabs>
          <w:tab w:val="num" w:pos="1077"/>
        </w:tabs>
        <w:ind w:left="1134" w:hanging="414"/>
      </w:pPr>
      <w:rPr>
        <w:rFonts w:ascii="Wingdings" w:hAnsi="Wingdings" w:hint="default"/>
        <w:color w:val="007575" w:themeColor="text2"/>
      </w:rPr>
    </w:lvl>
    <w:lvl w:ilvl="2">
      <w:start w:val="1"/>
      <w:numFmt w:val="bullet"/>
      <w:lvlText w:val=""/>
      <w:lvlJc w:val="left"/>
      <w:pPr>
        <w:ind w:left="1287" w:hanging="153"/>
      </w:pPr>
      <w:rPr>
        <w:rFonts w:ascii="Wingdings" w:hAnsi="Wingdings" w:hint="default"/>
        <w:color w:val="13FFFF"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552580"/>
    <w:multiLevelType w:val="hybridMultilevel"/>
    <w:tmpl w:val="D214DF48"/>
    <w:name w:val="Numero1"/>
    <w:lvl w:ilvl="0" w:tplc="4DFE836E">
      <w:start w:val="1"/>
      <w:numFmt w:val="decimal"/>
      <w:lvlText w:val="%1. "/>
      <w:lvlJc w:val="left"/>
      <w:pPr>
        <w:ind w:left="720" w:hanging="360"/>
      </w:pPr>
      <w:rPr>
        <w:rFonts w:hint="default"/>
        <w:b/>
        <w:i w:val="0"/>
        <w:color w:val="EE7D11"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5722B9"/>
    <w:multiLevelType w:val="multilevel"/>
    <w:tmpl w:val="2B548C0C"/>
    <w:name w:val="CFSI-num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CC75EC"/>
    <w:multiLevelType w:val="multilevel"/>
    <w:tmpl w:val="AA3A2604"/>
    <w:name w:val="CFSI-liste numérotée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3134CD"/>
    <w:multiLevelType w:val="multilevel"/>
    <w:tmpl w:val="77F22096"/>
    <w:lvl w:ilvl="0">
      <w:start w:val="1"/>
      <w:numFmt w:val="decimal"/>
      <w:pStyle w:val="Listenumros"/>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DA6BB5"/>
    <w:multiLevelType w:val="multilevel"/>
    <w:tmpl w:val="AA3A2604"/>
    <w:name w:val="CFSI-liste numérotée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E04042"/>
    <w:multiLevelType w:val="hybridMultilevel"/>
    <w:tmpl w:val="F6387556"/>
    <w:lvl w:ilvl="0" w:tplc="E3F851BC">
      <w:start w:val="100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901313"/>
    <w:multiLevelType w:val="multilevel"/>
    <w:tmpl w:val="AA3A2604"/>
    <w:name w:val="CFSI-liste numérotée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A53FCB"/>
    <w:multiLevelType w:val="multilevel"/>
    <w:tmpl w:val="238E8A50"/>
    <w:name w:val="CFSI-num22222"/>
    <w:lvl w:ilvl="0">
      <w:start w:val="1"/>
      <w:numFmt w:val="decimal"/>
      <w:lvlText w:val="%1. "/>
      <w:lvlJc w:val="left"/>
      <w:pPr>
        <w:ind w:left="360" w:hanging="360"/>
      </w:pPr>
      <w:rPr>
        <w:rFonts w:hint="default"/>
        <w:b/>
        <w:i w:val="0"/>
        <w:color w:val="00757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D50FD2"/>
    <w:multiLevelType w:val="multilevel"/>
    <w:tmpl w:val="F6944512"/>
    <w:name w:val="CFSI-num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5C7E32"/>
    <w:multiLevelType w:val="hybridMultilevel"/>
    <w:tmpl w:val="3C281E0A"/>
    <w:lvl w:ilvl="0" w:tplc="ABB617A4">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4E6788"/>
    <w:multiLevelType w:val="multilevel"/>
    <w:tmpl w:val="27124C18"/>
    <w:lvl w:ilvl="0">
      <w:start w:val="1"/>
      <w:numFmt w:val="decimal"/>
      <w:pStyle w:val="Titre1"/>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Restart w:val="1"/>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B0293C"/>
    <w:multiLevelType w:val="multilevel"/>
    <w:tmpl w:val="6D50FBE8"/>
    <w:name w:val="CFSI-num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B536CDB"/>
    <w:multiLevelType w:val="multilevel"/>
    <w:tmpl w:val="8B98DD88"/>
    <w:lvl w:ilvl="0">
      <w:start w:val="1"/>
      <w:numFmt w:val="bullet"/>
      <w:pStyle w:val="Paragraphedeliste"/>
      <w:lvlText w:val="‒"/>
      <w:lvlJc w:val="left"/>
      <w:pPr>
        <w:ind w:left="530" w:hanging="360"/>
      </w:pPr>
      <w:rPr>
        <w:rFonts w:ascii="Verdana" w:hAnsi="Verdana" w:hint="default"/>
        <w:color w:val="auto"/>
        <w:w w:val="100"/>
        <w:sz w:val="18"/>
      </w:rPr>
    </w:lvl>
    <w:lvl w:ilvl="1">
      <w:start w:val="1"/>
      <w:numFmt w:val="bullet"/>
      <w:lvlText w:val="‒"/>
      <w:lvlJc w:val="left"/>
      <w:pPr>
        <w:tabs>
          <w:tab w:val="num" w:pos="851"/>
        </w:tabs>
        <w:ind w:left="794" w:hanging="267"/>
      </w:pPr>
      <w:rPr>
        <w:rFonts w:ascii="Verdana" w:hAnsi="Verdana" w:hint="default"/>
        <w:color w:val="auto"/>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20"/>
  </w:num>
  <w:num w:numId="5">
    <w:abstractNumId w:val="4"/>
  </w:num>
  <w:num w:numId="6">
    <w:abstractNumId w:val="16"/>
  </w:num>
  <w:num w:numId="7">
    <w:abstractNumId w:val="29"/>
  </w:num>
  <w:num w:numId="8">
    <w:abstractNumId w:val="13"/>
  </w:num>
  <w:num w:numId="9">
    <w:abstractNumId w:val="27"/>
  </w:num>
  <w:num w:numId="10">
    <w:abstractNumId w:val="22"/>
  </w:num>
  <w:num w:numId="11">
    <w:abstractNumId w:val="5"/>
  </w:num>
  <w:num w:numId="1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9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E5"/>
    <w:rsid w:val="00003481"/>
    <w:rsid w:val="00004C63"/>
    <w:rsid w:val="000057EE"/>
    <w:rsid w:val="00007873"/>
    <w:rsid w:val="00012CE0"/>
    <w:rsid w:val="0001700C"/>
    <w:rsid w:val="00017A03"/>
    <w:rsid w:val="00017B0B"/>
    <w:rsid w:val="00017E1F"/>
    <w:rsid w:val="00020C7A"/>
    <w:rsid w:val="00022355"/>
    <w:rsid w:val="0002430B"/>
    <w:rsid w:val="0003033F"/>
    <w:rsid w:val="00032885"/>
    <w:rsid w:val="000332E1"/>
    <w:rsid w:val="00037131"/>
    <w:rsid w:val="00041A0A"/>
    <w:rsid w:val="000443AA"/>
    <w:rsid w:val="00044D56"/>
    <w:rsid w:val="000455B8"/>
    <w:rsid w:val="00051380"/>
    <w:rsid w:val="00051F34"/>
    <w:rsid w:val="00062DCA"/>
    <w:rsid w:val="00065C43"/>
    <w:rsid w:val="00065EB5"/>
    <w:rsid w:val="00067EA0"/>
    <w:rsid w:val="0007435A"/>
    <w:rsid w:val="00074D54"/>
    <w:rsid w:val="000751D5"/>
    <w:rsid w:val="00076497"/>
    <w:rsid w:val="00076F94"/>
    <w:rsid w:val="00083D70"/>
    <w:rsid w:val="00085341"/>
    <w:rsid w:val="0009411D"/>
    <w:rsid w:val="00097343"/>
    <w:rsid w:val="00097800"/>
    <w:rsid w:val="000A0AA7"/>
    <w:rsid w:val="000A1373"/>
    <w:rsid w:val="000A2A1A"/>
    <w:rsid w:val="000A7817"/>
    <w:rsid w:val="000B2B01"/>
    <w:rsid w:val="000C1458"/>
    <w:rsid w:val="000C2F08"/>
    <w:rsid w:val="000C5EB0"/>
    <w:rsid w:val="000C7ADD"/>
    <w:rsid w:val="000D0821"/>
    <w:rsid w:val="000D2628"/>
    <w:rsid w:val="000D3767"/>
    <w:rsid w:val="000D6949"/>
    <w:rsid w:val="000E1B5F"/>
    <w:rsid w:val="000E31D6"/>
    <w:rsid w:val="000F132E"/>
    <w:rsid w:val="000F3FB4"/>
    <w:rsid w:val="000F6057"/>
    <w:rsid w:val="000F7E78"/>
    <w:rsid w:val="000F7E7B"/>
    <w:rsid w:val="000F7FA0"/>
    <w:rsid w:val="00102A83"/>
    <w:rsid w:val="00116DFA"/>
    <w:rsid w:val="00125925"/>
    <w:rsid w:val="001377B3"/>
    <w:rsid w:val="001412B3"/>
    <w:rsid w:val="00142294"/>
    <w:rsid w:val="00150598"/>
    <w:rsid w:val="00151A33"/>
    <w:rsid w:val="00157395"/>
    <w:rsid w:val="001613BF"/>
    <w:rsid w:val="00165D92"/>
    <w:rsid w:val="001669A3"/>
    <w:rsid w:val="001675D7"/>
    <w:rsid w:val="001744CB"/>
    <w:rsid w:val="00174D13"/>
    <w:rsid w:val="00177C7A"/>
    <w:rsid w:val="00182C5C"/>
    <w:rsid w:val="00182CD2"/>
    <w:rsid w:val="00183F67"/>
    <w:rsid w:val="0018564C"/>
    <w:rsid w:val="00186F2B"/>
    <w:rsid w:val="00194BF8"/>
    <w:rsid w:val="001963DD"/>
    <w:rsid w:val="001A5D76"/>
    <w:rsid w:val="001B1326"/>
    <w:rsid w:val="001B1601"/>
    <w:rsid w:val="001B1A63"/>
    <w:rsid w:val="001B233D"/>
    <w:rsid w:val="001B548B"/>
    <w:rsid w:val="001B5ADF"/>
    <w:rsid w:val="001C7E1C"/>
    <w:rsid w:val="001D53E5"/>
    <w:rsid w:val="001F7071"/>
    <w:rsid w:val="00200574"/>
    <w:rsid w:val="00202CC7"/>
    <w:rsid w:val="0020392E"/>
    <w:rsid w:val="002072A5"/>
    <w:rsid w:val="00207BFF"/>
    <w:rsid w:val="002107CA"/>
    <w:rsid w:val="002145DD"/>
    <w:rsid w:val="00217244"/>
    <w:rsid w:val="00226B83"/>
    <w:rsid w:val="00226D0B"/>
    <w:rsid w:val="00237EF1"/>
    <w:rsid w:val="00240C7C"/>
    <w:rsid w:val="0024289A"/>
    <w:rsid w:val="00242FE0"/>
    <w:rsid w:val="0024481B"/>
    <w:rsid w:val="002519E9"/>
    <w:rsid w:val="00253906"/>
    <w:rsid w:val="002571C0"/>
    <w:rsid w:val="00260EE4"/>
    <w:rsid w:val="002626A1"/>
    <w:rsid w:val="002653A4"/>
    <w:rsid w:val="002666BC"/>
    <w:rsid w:val="0026767B"/>
    <w:rsid w:val="00275DF4"/>
    <w:rsid w:val="00277408"/>
    <w:rsid w:val="00277C3A"/>
    <w:rsid w:val="00283E3C"/>
    <w:rsid w:val="00284084"/>
    <w:rsid w:val="002860B3"/>
    <w:rsid w:val="002900B2"/>
    <w:rsid w:val="00291890"/>
    <w:rsid w:val="00297101"/>
    <w:rsid w:val="002A5041"/>
    <w:rsid w:val="002A6CA1"/>
    <w:rsid w:val="002A6E19"/>
    <w:rsid w:val="002B3E82"/>
    <w:rsid w:val="002C2F5F"/>
    <w:rsid w:val="002C56D9"/>
    <w:rsid w:val="002D1D16"/>
    <w:rsid w:val="002D7417"/>
    <w:rsid w:val="002E2A57"/>
    <w:rsid w:val="002E5786"/>
    <w:rsid w:val="002E78C5"/>
    <w:rsid w:val="002F1971"/>
    <w:rsid w:val="002F662F"/>
    <w:rsid w:val="002F6A25"/>
    <w:rsid w:val="003018BA"/>
    <w:rsid w:val="00301AB0"/>
    <w:rsid w:val="00311C29"/>
    <w:rsid w:val="00316C48"/>
    <w:rsid w:val="00325467"/>
    <w:rsid w:val="00325F6D"/>
    <w:rsid w:val="003310B6"/>
    <w:rsid w:val="003317E9"/>
    <w:rsid w:val="00331A8A"/>
    <w:rsid w:val="00332897"/>
    <w:rsid w:val="00335B14"/>
    <w:rsid w:val="003410F1"/>
    <w:rsid w:val="003429FE"/>
    <w:rsid w:val="003504F4"/>
    <w:rsid w:val="00350F8B"/>
    <w:rsid w:val="0037213D"/>
    <w:rsid w:val="00373103"/>
    <w:rsid w:val="00373593"/>
    <w:rsid w:val="003741BE"/>
    <w:rsid w:val="003801B1"/>
    <w:rsid w:val="00385CB6"/>
    <w:rsid w:val="0039034D"/>
    <w:rsid w:val="003926C9"/>
    <w:rsid w:val="0039392A"/>
    <w:rsid w:val="003A3132"/>
    <w:rsid w:val="003B3B18"/>
    <w:rsid w:val="003B6993"/>
    <w:rsid w:val="003B7BB2"/>
    <w:rsid w:val="003C0A80"/>
    <w:rsid w:val="003C0E8C"/>
    <w:rsid w:val="003C443C"/>
    <w:rsid w:val="003C5242"/>
    <w:rsid w:val="003D44B1"/>
    <w:rsid w:val="003E5ACA"/>
    <w:rsid w:val="003F2F19"/>
    <w:rsid w:val="003F55D5"/>
    <w:rsid w:val="003F63B2"/>
    <w:rsid w:val="003F68A4"/>
    <w:rsid w:val="00402F44"/>
    <w:rsid w:val="00406699"/>
    <w:rsid w:val="00417B62"/>
    <w:rsid w:val="00423A5F"/>
    <w:rsid w:val="00425AD9"/>
    <w:rsid w:val="00431260"/>
    <w:rsid w:val="00431FB9"/>
    <w:rsid w:val="0043280C"/>
    <w:rsid w:val="004342FD"/>
    <w:rsid w:val="0044040E"/>
    <w:rsid w:val="004408B7"/>
    <w:rsid w:val="00441AA1"/>
    <w:rsid w:val="00445686"/>
    <w:rsid w:val="00446588"/>
    <w:rsid w:val="004468A6"/>
    <w:rsid w:val="004501C6"/>
    <w:rsid w:val="004508C6"/>
    <w:rsid w:val="004526A5"/>
    <w:rsid w:val="00453482"/>
    <w:rsid w:val="00455A6C"/>
    <w:rsid w:val="00455C11"/>
    <w:rsid w:val="00456CA2"/>
    <w:rsid w:val="00457523"/>
    <w:rsid w:val="00460454"/>
    <w:rsid w:val="00463D29"/>
    <w:rsid w:val="004640BB"/>
    <w:rsid w:val="0047163B"/>
    <w:rsid w:val="004768E6"/>
    <w:rsid w:val="00482502"/>
    <w:rsid w:val="00486A15"/>
    <w:rsid w:val="00486F69"/>
    <w:rsid w:val="004872A1"/>
    <w:rsid w:val="00487D7D"/>
    <w:rsid w:val="004937C8"/>
    <w:rsid w:val="00495795"/>
    <w:rsid w:val="00495C9C"/>
    <w:rsid w:val="004A02F2"/>
    <w:rsid w:val="004A44B0"/>
    <w:rsid w:val="004A47A0"/>
    <w:rsid w:val="004A5A62"/>
    <w:rsid w:val="004B0A1A"/>
    <w:rsid w:val="004B0C5D"/>
    <w:rsid w:val="004B375D"/>
    <w:rsid w:val="004B5EE8"/>
    <w:rsid w:val="004B748A"/>
    <w:rsid w:val="004C3258"/>
    <w:rsid w:val="004C7B98"/>
    <w:rsid w:val="004D1487"/>
    <w:rsid w:val="004D246A"/>
    <w:rsid w:val="004D6EFA"/>
    <w:rsid w:val="004E5E26"/>
    <w:rsid w:val="004E67B9"/>
    <w:rsid w:val="004E7175"/>
    <w:rsid w:val="004F1190"/>
    <w:rsid w:val="00503102"/>
    <w:rsid w:val="00512AA5"/>
    <w:rsid w:val="00520719"/>
    <w:rsid w:val="00521622"/>
    <w:rsid w:val="00523AE9"/>
    <w:rsid w:val="00525993"/>
    <w:rsid w:val="00525DAF"/>
    <w:rsid w:val="005318B4"/>
    <w:rsid w:val="005406A9"/>
    <w:rsid w:val="00561BAE"/>
    <w:rsid w:val="00562551"/>
    <w:rsid w:val="00566137"/>
    <w:rsid w:val="00571965"/>
    <w:rsid w:val="00576CF2"/>
    <w:rsid w:val="00583B62"/>
    <w:rsid w:val="00584464"/>
    <w:rsid w:val="0058563D"/>
    <w:rsid w:val="0058734A"/>
    <w:rsid w:val="00592F25"/>
    <w:rsid w:val="00594DCB"/>
    <w:rsid w:val="005A1904"/>
    <w:rsid w:val="005A1BBC"/>
    <w:rsid w:val="005A43BF"/>
    <w:rsid w:val="005A7327"/>
    <w:rsid w:val="005A796D"/>
    <w:rsid w:val="005A7E30"/>
    <w:rsid w:val="005B02FA"/>
    <w:rsid w:val="005B05FD"/>
    <w:rsid w:val="005B1B41"/>
    <w:rsid w:val="005B5E37"/>
    <w:rsid w:val="005B5FAC"/>
    <w:rsid w:val="005B633A"/>
    <w:rsid w:val="005B79B0"/>
    <w:rsid w:val="005C15AE"/>
    <w:rsid w:val="005C1E67"/>
    <w:rsid w:val="005C3095"/>
    <w:rsid w:val="005C4A2C"/>
    <w:rsid w:val="005C4C3D"/>
    <w:rsid w:val="005D30FE"/>
    <w:rsid w:val="005D43D9"/>
    <w:rsid w:val="005D4997"/>
    <w:rsid w:val="005D4FAA"/>
    <w:rsid w:val="005D6592"/>
    <w:rsid w:val="005E6A79"/>
    <w:rsid w:val="005E7618"/>
    <w:rsid w:val="005E78C3"/>
    <w:rsid w:val="005F0195"/>
    <w:rsid w:val="005F4D98"/>
    <w:rsid w:val="005F55D1"/>
    <w:rsid w:val="005F6EDE"/>
    <w:rsid w:val="006000E9"/>
    <w:rsid w:val="00600F04"/>
    <w:rsid w:val="006037E0"/>
    <w:rsid w:val="006065F0"/>
    <w:rsid w:val="006155B9"/>
    <w:rsid w:val="00624F92"/>
    <w:rsid w:val="00625EBC"/>
    <w:rsid w:val="00627271"/>
    <w:rsid w:val="00630786"/>
    <w:rsid w:val="00631B99"/>
    <w:rsid w:val="006360C5"/>
    <w:rsid w:val="00640753"/>
    <w:rsid w:val="00640A7D"/>
    <w:rsid w:val="00641F6B"/>
    <w:rsid w:val="006460F2"/>
    <w:rsid w:val="00646461"/>
    <w:rsid w:val="00647DAC"/>
    <w:rsid w:val="00650362"/>
    <w:rsid w:val="006549B3"/>
    <w:rsid w:val="00656206"/>
    <w:rsid w:val="006613C0"/>
    <w:rsid w:val="00664E57"/>
    <w:rsid w:val="00666F22"/>
    <w:rsid w:val="00670549"/>
    <w:rsid w:val="0067311B"/>
    <w:rsid w:val="00673953"/>
    <w:rsid w:val="0067407C"/>
    <w:rsid w:val="00680574"/>
    <w:rsid w:val="00680AC7"/>
    <w:rsid w:val="00681E72"/>
    <w:rsid w:val="006841C6"/>
    <w:rsid w:val="006874B4"/>
    <w:rsid w:val="006874CD"/>
    <w:rsid w:val="006876E6"/>
    <w:rsid w:val="00691358"/>
    <w:rsid w:val="00693715"/>
    <w:rsid w:val="00693C0C"/>
    <w:rsid w:val="0069770D"/>
    <w:rsid w:val="006A014E"/>
    <w:rsid w:val="006A14CD"/>
    <w:rsid w:val="006A2365"/>
    <w:rsid w:val="006A5BB9"/>
    <w:rsid w:val="006B4CEE"/>
    <w:rsid w:val="006C0E1E"/>
    <w:rsid w:val="006C2F76"/>
    <w:rsid w:val="006C4929"/>
    <w:rsid w:val="006C5D82"/>
    <w:rsid w:val="006C6D78"/>
    <w:rsid w:val="006C71FD"/>
    <w:rsid w:val="006E3C14"/>
    <w:rsid w:val="006E54E5"/>
    <w:rsid w:val="006E6867"/>
    <w:rsid w:val="006F0649"/>
    <w:rsid w:val="006F49AE"/>
    <w:rsid w:val="006F7BD3"/>
    <w:rsid w:val="0070440A"/>
    <w:rsid w:val="00717606"/>
    <w:rsid w:val="00721DE9"/>
    <w:rsid w:val="007276A7"/>
    <w:rsid w:val="0073065A"/>
    <w:rsid w:val="00730D9D"/>
    <w:rsid w:val="007318F6"/>
    <w:rsid w:val="007346C7"/>
    <w:rsid w:val="00737D80"/>
    <w:rsid w:val="00741420"/>
    <w:rsid w:val="00745295"/>
    <w:rsid w:val="00745560"/>
    <w:rsid w:val="007458FB"/>
    <w:rsid w:val="0075020A"/>
    <w:rsid w:val="0075474A"/>
    <w:rsid w:val="00757291"/>
    <w:rsid w:val="00760BFF"/>
    <w:rsid w:val="0076240F"/>
    <w:rsid w:val="0076306A"/>
    <w:rsid w:val="007636BC"/>
    <w:rsid w:val="00764403"/>
    <w:rsid w:val="00765073"/>
    <w:rsid w:val="007663A1"/>
    <w:rsid w:val="00772752"/>
    <w:rsid w:val="007738FB"/>
    <w:rsid w:val="00774351"/>
    <w:rsid w:val="00781965"/>
    <w:rsid w:val="00783FFA"/>
    <w:rsid w:val="007941F1"/>
    <w:rsid w:val="00796472"/>
    <w:rsid w:val="007A060D"/>
    <w:rsid w:val="007A0A97"/>
    <w:rsid w:val="007A173C"/>
    <w:rsid w:val="007A1E06"/>
    <w:rsid w:val="007A36C6"/>
    <w:rsid w:val="007B2564"/>
    <w:rsid w:val="007B3FDE"/>
    <w:rsid w:val="007B4D5B"/>
    <w:rsid w:val="007B5288"/>
    <w:rsid w:val="007B5608"/>
    <w:rsid w:val="007C20D9"/>
    <w:rsid w:val="007D0812"/>
    <w:rsid w:val="007D0D38"/>
    <w:rsid w:val="007D27FE"/>
    <w:rsid w:val="007D2AB4"/>
    <w:rsid w:val="007D3E40"/>
    <w:rsid w:val="007D76B2"/>
    <w:rsid w:val="007E1C5A"/>
    <w:rsid w:val="007E28EA"/>
    <w:rsid w:val="007E40CE"/>
    <w:rsid w:val="007E7A35"/>
    <w:rsid w:val="007E7EE5"/>
    <w:rsid w:val="007F1DE7"/>
    <w:rsid w:val="007F45B7"/>
    <w:rsid w:val="007F4DCD"/>
    <w:rsid w:val="007F6B95"/>
    <w:rsid w:val="00800660"/>
    <w:rsid w:val="00800763"/>
    <w:rsid w:val="00803497"/>
    <w:rsid w:val="008040D2"/>
    <w:rsid w:val="008077B5"/>
    <w:rsid w:val="00813DD6"/>
    <w:rsid w:val="00815DBA"/>
    <w:rsid w:val="008245AD"/>
    <w:rsid w:val="008259C1"/>
    <w:rsid w:val="00831E40"/>
    <w:rsid w:val="0084730D"/>
    <w:rsid w:val="00850D64"/>
    <w:rsid w:val="00853556"/>
    <w:rsid w:val="0085496C"/>
    <w:rsid w:val="00854A75"/>
    <w:rsid w:val="00864F20"/>
    <w:rsid w:val="0088518D"/>
    <w:rsid w:val="00885F90"/>
    <w:rsid w:val="008908A0"/>
    <w:rsid w:val="00890BA3"/>
    <w:rsid w:val="0089791C"/>
    <w:rsid w:val="0089799F"/>
    <w:rsid w:val="008A5DF5"/>
    <w:rsid w:val="008A5F14"/>
    <w:rsid w:val="008A70ED"/>
    <w:rsid w:val="008A7940"/>
    <w:rsid w:val="008B4061"/>
    <w:rsid w:val="008B784B"/>
    <w:rsid w:val="008C07E3"/>
    <w:rsid w:val="008D3AB1"/>
    <w:rsid w:val="008D63C7"/>
    <w:rsid w:val="008E014D"/>
    <w:rsid w:val="008E216B"/>
    <w:rsid w:val="008E39F0"/>
    <w:rsid w:val="008E446A"/>
    <w:rsid w:val="008E45DB"/>
    <w:rsid w:val="008F07AD"/>
    <w:rsid w:val="008F273C"/>
    <w:rsid w:val="008F48C9"/>
    <w:rsid w:val="008F772F"/>
    <w:rsid w:val="00900474"/>
    <w:rsid w:val="009010A0"/>
    <w:rsid w:val="00910A1B"/>
    <w:rsid w:val="00915379"/>
    <w:rsid w:val="009202FE"/>
    <w:rsid w:val="00925AA2"/>
    <w:rsid w:val="009274DA"/>
    <w:rsid w:val="00932BE1"/>
    <w:rsid w:val="00937A39"/>
    <w:rsid w:val="00940DC6"/>
    <w:rsid w:val="00940E36"/>
    <w:rsid w:val="00943561"/>
    <w:rsid w:val="0094665A"/>
    <w:rsid w:val="00947648"/>
    <w:rsid w:val="00956B1F"/>
    <w:rsid w:val="00962374"/>
    <w:rsid w:val="009652BB"/>
    <w:rsid w:val="009653DB"/>
    <w:rsid w:val="00971050"/>
    <w:rsid w:val="00972829"/>
    <w:rsid w:val="00973E3C"/>
    <w:rsid w:val="00974179"/>
    <w:rsid w:val="00975B5D"/>
    <w:rsid w:val="00976A98"/>
    <w:rsid w:val="0098502E"/>
    <w:rsid w:val="00985AC4"/>
    <w:rsid w:val="00986E00"/>
    <w:rsid w:val="00987286"/>
    <w:rsid w:val="00992994"/>
    <w:rsid w:val="00995AA1"/>
    <w:rsid w:val="00996073"/>
    <w:rsid w:val="009A6F2B"/>
    <w:rsid w:val="009A6F32"/>
    <w:rsid w:val="009B0AEB"/>
    <w:rsid w:val="009B479E"/>
    <w:rsid w:val="009B5ABF"/>
    <w:rsid w:val="009B6249"/>
    <w:rsid w:val="009C056E"/>
    <w:rsid w:val="009C1CAA"/>
    <w:rsid w:val="009C2EF3"/>
    <w:rsid w:val="009C4844"/>
    <w:rsid w:val="009C7977"/>
    <w:rsid w:val="009D071F"/>
    <w:rsid w:val="009D623D"/>
    <w:rsid w:val="009E0E7E"/>
    <w:rsid w:val="009E16DB"/>
    <w:rsid w:val="009E28BD"/>
    <w:rsid w:val="009E76A3"/>
    <w:rsid w:val="009F0E7A"/>
    <w:rsid w:val="009F10C0"/>
    <w:rsid w:val="009F131B"/>
    <w:rsid w:val="009F1DB3"/>
    <w:rsid w:val="009F662D"/>
    <w:rsid w:val="00A0458B"/>
    <w:rsid w:val="00A06D51"/>
    <w:rsid w:val="00A079D1"/>
    <w:rsid w:val="00A121C5"/>
    <w:rsid w:val="00A247EB"/>
    <w:rsid w:val="00A26DAE"/>
    <w:rsid w:val="00A30189"/>
    <w:rsid w:val="00A3030D"/>
    <w:rsid w:val="00A30D4B"/>
    <w:rsid w:val="00A334C6"/>
    <w:rsid w:val="00A339E6"/>
    <w:rsid w:val="00A34C2C"/>
    <w:rsid w:val="00A351FF"/>
    <w:rsid w:val="00A36B30"/>
    <w:rsid w:val="00A4030E"/>
    <w:rsid w:val="00A43C09"/>
    <w:rsid w:val="00A462F3"/>
    <w:rsid w:val="00A46C2C"/>
    <w:rsid w:val="00A60B37"/>
    <w:rsid w:val="00A622AE"/>
    <w:rsid w:val="00A62B0B"/>
    <w:rsid w:val="00A631EE"/>
    <w:rsid w:val="00A6345F"/>
    <w:rsid w:val="00A71AFC"/>
    <w:rsid w:val="00A72D4C"/>
    <w:rsid w:val="00A74255"/>
    <w:rsid w:val="00A8392F"/>
    <w:rsid w:val="00A860B4"/>
    <w:rsid w:val="00A90954"/>
    <w:rsid w:val="00AA1AE7"/>
    <w:rsid w:val="00AA4437"/>
    <w:rsid w:val="00AA49ED"/>
    <w:rsid w:val="00AA501C"/>
    <w:rsid w:val="00AB199D"/>
    <w:rsid w:val="00AB6154"/>
    <w:rsid w:val="00AB6F47"/>
    <w:rsid w:val="00AC76AC"/>
    <w:rsid w:val="00AD2074"/>
    <w:rsid w:val="00AD382E"/>
    <w:rsid w:val="00AE1B5E"/>
    <w:rsid w:val="00AE4395"/>
    <w:rsid w:val="00AE48B3"/>
    <w:rsid w:val="00AE766C"/>
    <w:rsid w:val="00AF1FD7"/>
    <w:rsid w:val="00AF3781"/>
    <w:rsid w:val="00AF7E08"/>
    <w:rsid w:val="00B01F8F"/>
    <w:rsid w:val="00B0333A"/>
    <w:rsid w:val="00B0508F"/>
    <w:rsid w:val="00B117CF"/>
    <w:rsid w:val="00B12242"/>
    <w:rsid w:val="00B15432"/>
    <w:rsid w:val="00B210D3"/>
    <w:rsid w:val="00B323DF"/>
    <w:rsid w:val="00B32CC9"/>
    <w:rsid w:val="00B3758B"/>
    <w:rsid w:val="00B43160"/>
    <w:rsid w:val="00B43FB6"/>
    <w:rsid w:val="00B52518"/>
    <w:rsid w:val="00B6496D"/>
    <w:rsid w:val="00B8653F"/>
    <w:rsid w:val="00B878DB"/>
    <w:rsid w:val="00B87E96"/>
    <w:rsid w:val="00B9257C"/>
    <w:rsid w:val="00BA27C6"/>
    <w:rsid w:val="00BA3A69"/>
    <w:rsid w:val="00BB2588"/>
    <w:rsid w:val="00BB3F6B"/>
    <w:rsid w:val="00BC1FF8"/>
    <w:rsid w:val="00BC470C"/>
    <w:rsid w:val="00BC4C5C"/>
    <w:rsid w:val="00BD03B5"/>
    <w:rsid w:val="00BD5BF8"/>
    <w:rsid w:val="00BE5EDD"/>
    <w:rsid w:val="00BF0D46"/>
    <w:rsid w:val="00BF1940"/>
    <w:rsid w:val="00BF40E6"/>
    <w:rsid w:val="00BF4DC9"/>
    <w:rsid w:val="00BF5D57"/>
    <w:rsid w:val="00BF7035"/>
    <w:rsid w:val="00C00171"/>
    <w:rsid w:val="00C04088"/>
    <w:rsid w:val="00C040E7"/>
    <w:rsid w:val="00C14355"/>
    <w:rsid w:val="00C20B93"/>
    <w:rsid w:val="00C23DEC"/>
    <w:rsid w:val="00C25422"/>
    <w:rsid w:val="00C25D26"/>
    <w:rsid w:val="00C326C8"/>
    <w:rsid w:val="00C41CA7"/>
    <w:rsid w:val="00C45CFB"/>
    <w:rsid w:val="00C50F3F"/>
    <w:rsid w:val="00C52B46"/>
    <w:rsid w:val="00C56D80"/>
    <w:rsid w:val="00C57A92"/>
    <w:rsid w:val="00C603EE"/>
    <w:rsid w:val="00C633D5"/>
    <w:rsid w:val="00C636F7"/>
    <w:rsid w:val="00C6747D"/>
    <w:rsid w:val="00C7023F"/>
    <w:rsid w:val="00C70338"/>
    <w:rsid w:val="00C705AF"/>
    <w:rsid w:val="00C71A15"/>
    <w:rsid w:val="00C72D33"/>
    <w:rsid w:val="00C80427"/>
    <w:rsid w:val="00C9218C"/>
    <w:rsid w:val="00CA3018"/>
    <w:rsid w:val="00CA423D"/>
    <w:rsid w:val="00CB10A3"/>
    <w:rsid w:val="00CB294E"/>
    <w:rsid w:val="00CB3364"/>
    <w:rsid w:val="00CB6400"/>
    <w:rsid w:val="00CC1C82"/>
    <w:rsid w:val="00CC3BD5"/>
    <w:rsid w:val="00CC7B49"/>
    <w:rsid w:val="00CD2E8A"/>
    <w:rsid w:val="00CD4823"/>
    <w:rsid w:val="00CD78B7"/>
    <w:rsid w:val="00CE29A3"/>
    <w:rsid w:val="00CE6CB8"/>
    <w:rsid w:val="00CE7670"/>
    <w:rsid w:val="00CF0576"/>
    <w:rsid w:val="00CF455A"/>
    <w:rsid w:val="00CF4B05"/>
    <w:rsid w:val="00CF6310"/>
    <w:rsid w:val="00CF7B9D"/>
    <w:rsid w:val="00D00F4D"/>
    <w:rsid w:val="00D019BB"/>
    <w:rsid w:val="00D03716"/>
    <w:rsid w:val="00D06429"/>
    <w:rsid w:val="00D12015"/>
    <w:rsid w:val="00D13CCD"/>
    <w:rsid w:val="00D16CEC"/>
    <w:rsid w:val="00D2214A"/>
    <w:rsid w:val="00D244E6"/>
    <w:rsid w:val="00D246EB"/>
    <w:rsid w:val="00D252AB"/>
    <w:rsid w:val="00D3158B"/>
    <w:rsid w:val="00D31E66"/>
    <w:rsid w:val="00D341D5"/>
    <w:rsid w:val="00D36338"/>
    <w:rsid w:val="00D3763E"/>
    <w:rsid w:val="00D45B1E"/>
    <w:rsid w:val="00D51829"/>
    <w:rsid w:val="00D56E48"/>
    <w:rsid w:val="00D6416C"/>
    <w:rsid w:val="00D6463A"/>
    <w:rsid w:val="00D7037E"/>
    <w:rsid w:val="00D72ECD"/>
    <w:rsid w:val="00D74A57"/>
    <w:rsid w:val="00D74C7A"/>
    <w:rsid w:val="00D82983"/>
    <w:rsid w:val="00D83D2A"/>
    <w:rsid w:val="00D872B6"/>
    <w:rsid w:val="00D9238C"/>
    <w:rsid w:val="00D961A8"/>
    <w:rsid w:val="00DA6734"/>
    <w:rsid w:val="00DB3D12"/>
    <w:rsid w:val="00DB4656"/>
    <w:rsid w:val="00DB4E90"/>
    <w:rsid w:val="00DB68D9"/>
    <w:rsid w:val="00DC0428"/>
    <w:rsid w:val="00DC26F1"/>
    <w:rsid w:val="00DC69E8"/>
    <w:rsid w:val="00DD4882"/>
    <w:rsid w:val="00DD5161"/>
    <w:rsid w:val="00DD672D"/>
    <w:rsid w:val="00DD770F"/>
    <w:rsid w:val="00DE18CD"/>
    <w:rsid w:val="00DE1952"/>
    <w:rsid w:val="00DE3943"/>
    <w:rsid w:val="00DE7480"/>
    <w:rsid w:val="00DF0C4E"/>
    <w:rsid w:val="00DF1D1F"/>
    <w:rsid w:val="00DF22E5"/>
    <w:rsid w:val="00DF3E35"/>
    <w:rsid w:val="00E02403"/>
    <w:rsid w:val="00E03B84"/>
    <w:rsid w:val="00E0484B"/>
    <w:rsid w:val="00E13A05"/>
    <w:rsid w:val="00E156AD"/>
    <w:rsid w:val="00E165A1"/>
    <w:rsid w:val="00E165C3"/>
    <w:rsid w:val="00E23364"/>
    <w:rsid w:val="00E361D3"/>
    <w:rsid w:val="00E36870"/>
    <w:rsid w:val="00E4352A"/>
    <w:rsid w:val="00E43F6D"/>
    <w:rsid w:val="00E45F34"/>
    <w:rsid w:val="00E46E7A"/>
    <w:rsid w:val="00E47F88"/>
    <w:rsid w:val="00E61518"/>
    <w:rsid w:val="00E62D83"/>
    <w:rsid w:val="00E6467D"/>
    <w:rsid w:val="00E6581A"/>
    <w:rsid w:val="00E65E1C"/>
    <w:rsid w:val="00E65FB6"/>
    <w:rsid w:val="00E71CFE"/>
    <w:rsid w:val="00E761B0"/>
    <w:rsid w:val="00E82892"/>
    <w:rsid w:val="00E95B6D"/>
    <w:rsid w:val="00EA2407"/>
    <w:rsid w:val="00EA3BD4"/>
    <w:rsid w:val="00EA5BD9"/>
    <w:rsid w:val="00EA753A"/>
    <w:rsid w:val="00EA7BAB"/>
    <w:rsid w:val="00EB2C11"/>
    <w:rsid w:val="00EB38C3"/>
    <w:rsid w:val="00EB46BE"/>
    <w:rsid w:val="00EB5F5C"/>
    <w:rsid w:val="00EB726D"/>
    <w:rsid w:val="00EC64FF"/>
    <w:rsid w:val="00ED1E5E"/>
    <w:rsid w:val="00ED4FB6"/>
    <w:rsid w:val="00EE0B50"/>
    <w:rsid w:val="00EE14E2"/>
    <w:rsid w:val="00EE29BD"/>
    <w:rsid w:val="00EE3EFC"/>
    <w:rsid w:val="00EE4055"/>
    <w:rsid w:val="00EE4280"/>
    <w:rsid w:val="00EE7BF4"/>
    <w:rsid w:val="00EE7D2C"/>
    <w:rsid w:val="00EF4322"/>
    <w:rsid w:val="00EF6798"/>
    <w:rsid w:val="00F004ED"/>
    <w:rsid w:val="00F013EB"/>
    <w:rsid w:val="00F06F55"/>
    <w:rsid w:val="00F07332"/>
    <w:rsid w:val="00F11ADA"/>
    <w:rsid w:val="00F1282D"/>
    <w:rsid w:val="00F3386E"/>
    <w:rsid w:val="00F409A3"/>
    <w:rsid w:val="00F41F77"/>
    <w:rsid w:val="00F45944"/>
    <w:rsid w:val="00F45C47"/>
    <w:rsid w:val="00F5104A"/>
    <w:rsid w:val="00F51902"/>
    <w:rsid w:val="00F56B27"/>
    <w:rsid w:val="00F60340"/>
    <w:rsid w:val="00F66C4A"/>
    <w:rsid w:val="00F7034F"/>
    <w:rsid w:val="00F709CF"/>
    <w:rsid w:val="00F73226"/>
    <w:rsid w:val="00F77637"/>
    <w:rsid w:val="00F77EF6"/>
    <w:rsid w:val="00F800BA"/>
    <w:rsid w:val="00F826CF"/>
    <w:rsid w:val="00F90006"/>
    <w:rsid w:val="00F90C7A"/>
    <w:rsid w:val="00F91E5C"/>
    <w:rsid w:val="00FA73BA"/>
    <w:rsid w:val="00FB22BC"/>
    <w:rsid w:val="00FB23A4"/>
    <w:rsid w:val="00FB5223"/>
    <w:rsid w:val="00FC17E0"/>
    <w:rsid w:val="00FC2E00"/>
    <w:rsid w:val="00FC4BB5"/>
    <w:rsid w:val="00FC5374"/>
    <w:rsid w:val="00FD0BA6"/>
    <w:rsid w:val="00FD2703"/>
    <w:rsid w:val="00FD6B78"/>
    <w:rsid w:val="00FE2690"/>
    <w:rsid w:val="00FE58B3"/>
    <w:rsid w:val="00FE5F55"/>
    <w:rsid w:val="00FF03FE"/>
    <w:rsid w:val="00FF0FBF"/>
    <w:rsid w:val="00FF7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3FBE0D"/>
  <w15:docId w15:val="{1E5EF87D-4079-0E40-8E3E-DD22070F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color w:val="000000" w:themeColor="text1"/>
        <w:sz w:val="19"/>
        <w:szCs w:val="19"/>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3AA"/>
    <w:pPr>
      <w:jc w:val="both"/>
    </w:pPr>
  </w:style>
  <w:style w:type="paragraph" w:styleId="Titre1">
    <w:name w:val="heading 1"/>
    <w:basedOn w:val="Normal"/>
    <w:next w:val="Normal"/>
    <w:link w:val="Titre1Car"/>
    <w:uiPriority w:val="9"/>
    <w:qFormat/>
    <w:rsid w:val="000443AA"/>
    <w:pPr>
      <w:keepNext/>
      <w:keepLines/>
      <w:pageBreakBefore/>
      <w:numPr>
        <w:numId w:val="9"/>
      </w:numPr>
      <w:pBdr>
        <w:bottom w:val="single" w:sz="6" w:space="1" w:color="EE7D11" w:themeColor="accent1"/>
      </w:pBdr>
      <w:spacing w:after="480"/>
      <w:jc w:val="left"/>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autoRedefine/>
    <w:uiPriority w:val="9"/>
    <w:unhideWhenUsed/>
    <w:qFormat/>
    <w:rsid w:val="00E36870"/>
    <w:pPr>
      <w:keepNext/>
      <w:keepLines/>
      <w:spacing w:before="400"/>
      <w:outlineLvl w:val="1"/>
    </w:pPr>
    <w:rPr>
      <w:rFonts w:eastAsiaTheme="majorEastAsia" w:cstheme="majorBidi"/>
      <w:b/>
      <w:bCs/>
      <w:color w:val="007575" w:themeColor="accent2"/>
      <w:sz w:val="26"/>
      <w:szCs w:val="26"/>
    </w:rPr>
  </w:style>
  <w:style w:type="paragraph" w:styleId="Titre3">
    <w:name w:val="heading 3"/>
    <w:basedOn w:val="Normal"/>
    <w:next w:val="Normal"/>
    <w:link w:val="Titre3Car"/>
    <w:unhideWhenUsed/>
    <w:qFormat/>
    <w:rsid w:val="004E67B9"/>
    <w:pPr>
      <w:keepNext/>
      <w:keepLines/>
      <w:spacing w:before="480" w:after="120"/>
      <w:jc w:val="left"/>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0443AA"/>
    <w:pPr>
      <w:keepNext/>
      <w:keepLines/>
      <w:spacing w:before="36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0443AA"/>
    <w:pPr>
      <w:keepNext/>
      <w:keepLines/>
      <w:spacing w:before="200" w:after="0"/>
      <w:jc w:val="left"/>
      <w:outlineLvl w:val="4"/>
    </w:pPr>
    <w:rPr>
      <w:rFonts w:eastAsiaTheme="majorEastAsia" w:cstheme="majorBidi"/>
      <w:b/>
      <w:color w:val="EE7D11" w:themeColor="accen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0443AA"/>
    <w:pPr>
      <w:spacing w:after="480"/>
      <w:jc w:val="left"/>
    </w:pPr>
  </w:style>
  <w:style w:type="character" w:customStyle="1" w:styleId="En-tteCar">
    <w:name w:val="En-tête Car"/>
    <w:basedOn w:val="Policepardfaut"/>
    <w:link w:val="En-tte"/>
    <w:rsid w:val="000443AA"/>
    <w:rPr>
      <w:rFonts w:ascii="Verdana" w:hAnsi="Verdana"/>
      <w:caps/>
      <w:color w:val="007575" w:themeColor="text2"/>
      <w:sz w:val="16"/>
    </w:rPr>
  </w:style>
  <w:style w:type="paragraph" w:styleId="Pieddepage">
    <w:name w:val="footer"/>
    <w:basedOn w:val="Normal"/>
    <w:link w:val="PieddepageCar"/>
    <w:uiPriority w:val="99"/>
    <w:qFormat/>
    <w:rsid w:val="000443AA"/>
    <w:pPr>
      <w:tabs>
        <w:tab w:val="center" w:pos="4536"/>
        <w:tab w:val="right" w:pos="9072"/>
      </w:tabs>
      <w:spacing w:after="0" w:line="240" w:lineRule="auto"/>
    </w:pPr>
    <w:rPr>
      <w:caps/>
      <w:color w:val="005757" w:themeColor="text2" w:themeShade="BF"/>
      <w:sz w:val="16"/>
    </w:rPr>
  </w:style>
  <w:style w:type="character" w:customStyle="1" w:styleId="PieddepageCar">
    <w:name w:val="Pied de page Car"/>
    <w:basedOn w:val="Policepardfaut"/>
    <w:link w:val="Pieddepage"/>
    <w:uiPriority w:val="99"/>
    <w:rsid w:val="000443AA"/>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0443AA"/>
    <w:pPr>
      <w:spacing w:before="720" w:after="120" w:line="600" w:lineRule="exact"/>
      <w:contextualSpacing/>
      <w:jc w:val="left"/>
    </w:pPr>
    <w:rPr>
      <w:rFonts w:eastAsiaTheme="majorEastAsia" w:cstheme="majorBidi"/>
      <w:b/>
      <w:caps/>
      <w:color w:val="007575" w:themeColor="text2"/>
      <w:spacing w:val="5"/>
      <w:kern w:val="28"/>
      <w:sz w:val="44"/>
      <w:szCs w:val="52"/>
      <w:bdr w:val="single" w:sz="48" w:space="0" w:color="FFFFFF" w:themeColor="background1"/>
      <w:shd w:val="clear" w:color="auto" w:fill="FFFFFF" w:themeFill="background1"/>
    </w:rPr>
  </w:style>
  <w:style w:type="character" w:customStyle="1" w:styleId="TitreCar">
    <w:name w:val="Titre Car"/>
    <w:aliases w:val="Titre document Car"/>
    <w:basedOn w:val="Policepardfaut"/>
    <w:link w:val="Titre"/>
    <w:uiPriority w:val="10"/>
    <w:rsid w:val="000443AA"/>
    <w:rPr>
      <w:rFonts w:ascii="Verdana" w:eastAsiaTheme="majorEastAsia" w:hAnsi="Verdana" w:cstheme="majorBidi"/>
      <w:b/>
      <w:caps/>
      <w:color w:val="007575" w:themeColor="text2"/>
      <w:spacing w:val="5"/>
      <w:kern w:val="28"/>
      <w:sz w:val="44"/>
      <w:szCs w:val="52"/>
      <w:bdr w:val="single" w:sz="48" w:space="0" w:color="FFFFFF" w:themeColor="background1"/>
    </w:rPr>
  </w:style>
  <w:style w:type="character" w:customStyle="1" w:styleId="Titre1Car">
    <w:name w:val="Titre 1 Car"/>
    <w:basedOn w:val="Policepardfaut"/>
    <w:link w:val="Titre1"/>
    <w:uiPriority w:val="9"/>
    <w:rsid w:val="000443AA"/>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uiPriority w:val="9"/>
    <w:rsid w:val="00E36870"/>
    <w:rPr>
      <w:rFonts w:eastAsiaTheme="majorEastAsia" w:cstheme="majorBidi"/>
      <w:b/>
      <w:bCs/>
      <w:color w:val="007575" w:themeColor="accent2"/>
      <w:sz w:val="26"/>
      <w:szCs w:val="26"/>
    </w:rPr>
  </w:style>
  <w:style w:type="character" w:customStyle="1" w:styleId="Titre3Car">
    <w:name w:val="Titre 3 Car"/>
    <w:basedOn w:val="Policepardfaut"/>
    <w:link w:val="Titre3"/>
    <w:rsid w:val="004E67B9"/>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0443AA"/>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0443AA"/>
    <w:rPr>
      <w:color w:val="808080"/>
    </w:rPr>
  </w:style>
  <w:style w:type="paragraph" w:styleId="Textedebulles">
    <w:name w:val="Balloon Text"/>
    <w:basedOn w:val="Normal"/>
    <w:link w:val="TextedebullesCar"/>
    <w:uiPriority w:val="99"/>
    <w:semiHidden/>
    <w:unhideWhenUsed/>
    <w:rsid w:val="00044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3AA"/>
    <w:rPr>
      <w:rFonts w:ascii="Tahoma" w:hAnsi="Tahoma" w:cs="Tahoma"/>
      <w:sz w:val="16"/>
      <w:szCs w:val="16"/>
    </w:rPr>
  </w:style>
  <w:style w:type="paragraph" w:customStyle="1" w:styleId="Entte-Pages">
    <w:name w:val="Entête-Pages"/>
    <w:basedOn w:val="Normal"/>
    <w:semiHidden/>
    <w:qFormat/>
    <w:rsid w:val="000443AA"/>
    <w:pPr>
      <w:spacing w:after="0" w:line="240" w:lineRule="auto"/>
    </w:pPr>
    <w:rPr>
      <w:caps/>
      <w:color w:val="007575" w:themeColor="text2"/>
      <w:sz w:val="16"/>
    </w:rPr>
  </w:style>
  <w:style w:type="paragraph" w:customStyle="1" w:styleId="Basdepage">
    <w:name w:val="Bas de page"/>
    <w:basedOn w:val="Entte-Pages"/>
    <w:semiHidden/>
    <w:qFormat/>
    <w:rsid w:val="000443AA"/>
    <w:rPr>
      <w:sz w:val="14"/>
    </w:rPr>
  </w:style>
  <w:style w:type="paragraph" w:customStyle="1" w:styleId="Titre0">
    <w:name w:val="Titre 0"/>
    <w:basedOn w:val="Titre1"/>
    <w:next w:val="Normal"/>
    <w:link w:val="Titre0Car"/>
    <w:rsid w:val="000443AA"/>
    <w:pPr>
      <w:pageBreakBefore w:val="0"/>
      <w:numPr>
        <w:numId w:val="0"/>
      </w:numPr>
    </w:pPr>
  </w:style>
  <w:style w:type="paragraph" w:styleId="En-ttedetabledesmatires">
    <w:name w:val="TOC Heading"/>
    <w:basedOn w:val="Titre1"/>
    <w:next w:val="Normal"/>
    <w:uiPriority w:val="39"/>
    <w:unhideWhenUsed/>
    <w:qFormat/>
    <w:rsid w:val="000443AA"/>
    <w:pPr>
      <w:numPr>
        <w:numId w:val="0"/>
      </w:numPr>
      <w:spacing w:after="240"/>
      <w:outlineLvl w:val="9"/>
    </w:pPr>
  </w:style>
  <w:style w:type="paragraph" w:styleId="TM1">
    <w:name w:val="toc 1"/>
    <w:basedOn w:val="Normal"/>
    <w:next w:val="Normal"/>
    <w:uiPriority w:val="39"/>
    <w:unhideWhenUsed/>
    <w:rsid w:val="000443AA"/>
    <w:pPr>
      <w:tabs>
        <w:tab w:val="left" w:pos="426"/>
        <w:tab w:val="right" w:leader="dot" w:pos="9072"/>
      </w:tabs>
      <w:spacing w:after="100"/>
      <w:ind w:left="426" w:right="-2" w:hanging="426"/>
      <w:jc w:val="left"/>
    </w:pPr>
    <w:rPr>
      <w:rFonts w:eastAsiaTheme="minorEastAsia"/>
      <w:b/>
      <w:caps/>
      <w:noProof/>
      <w:color w:val="EE7D11" w:themeColor="accent1"/>
      <w:sz w:val="22"/>
      <w:lang w:eastAsia="fr-FR"/>
    </w:rPr>
  </w:style>
  <w:style w:type="paragraph" w:styleId="TM2">
    <w:name w:val="toc 2"/>
    <w:basedOn w:val="Normal"/>
    <w:next w:val="Normal"/>
    <w:autoRedefine/>
    <w:uiPriority w:val="39"/>
    <w:unhideWhenUsed/>
    <w:rsid w:val="000443AA"/>
    <w:pPr>
      <w:tabs>
        <w:tab w:val="left" w:pos="993"/>
        <w:tab w:val="right" w:leader="dot" w:pos="9072"/>
      </w:tabs>
      <w:spacing w:after="100"/>
      <w:ind w:left="993" w:right="-2" w:hanging="567"/>
      <w:jc w:val="left"/>
    </w:pPr>
    <w:rPr>
      <w:b/>
      <w:noProof/>
    </w:rPr>
  </w:style>
  <w:style w:type="paragraph" w:styleId="TM3">
    <w:name w:val="toc 3"/>
    <w:basedOn w:val="Normal"/>
    <w:next w:val="Normal"/>
    <w:autoRedefine/>
    <w:uiPriority w:val="39"/>
    <w:unhideWhenUsed/>
    <w:rsid w:val="000443AA"/>
    <w:pPr>
      <w:tabs>
        <w:tab w:val="left" w:pos="1701"/>
        <w:tab w:val="right" w:pos="9072"/>
      </w:tabs>
      <w:spacing w:after="100"/>
      <w:ind w:left="1701" w:right="-2" w:hanging="708"/>
      <w:jc w:val="left"/>
    </w:pPr>
    <w:rPr>
      <w:rFonts w:asciiTheme="minorHAnsi" w:eastAsiaTheme="minorEastAsia" w:hAnsiTheme="minorHAnsi"/>
      <w:noProof/>
      <w:sz w:val="22"/>
      <w:lang w:eastAsia="fr-FR"/>
    </w:rPr>
  </w:style>
  <w:style w:type="character" w:styleId="Lienhypertexte">
    <w:name w:val="Hyperlink"/>
    <w:basedOn w:val="Policepardfaut"/>
    <w:uiPriority w:val="99"/>
    <w:unhideWhenUsed/>
    <w:rsid w:val="000443AA"/>
    <w:rPr>
      <w:color w:val="0000FF" w:themeColor="hyperlink"/>
      <w:u w:val="single"/>
    </w:rPr>
  </w:style>
  <w:style w:type="paragraph" w:styleId="Notedebasdepage">
    <w:name w:val="footnote text"/>
    <w:basedOn w:val="Normal"/>
    <w:link w:val="NotedebasdepageCar"/>
    <w:uiPriority w:val="99"/>
    <w:qFormat/>
    <w:rsid w:val="000443AA"/>
    <w:pPr>
      <w:spacing w:after="0" w:line="240" w:lineRule="auto"/>
    </w:pPr>
    <w:rPr>
      <w:sz w:val="16"/>
      <w:szCs w:val="20"/>
    </w:rPr>
  </w:style>
  <w:style w:type="character" w:customStyle="1" w:styleId="NotedebasdepageCar">
    <w:name w:val="Note de bas de page Car"/>
    <w:basedOn w:val="Policepardfaut"/>
    <w:link w:val="Notedebasdepage"/>
    <w:uiPriority w:val="99"/>
    <w:qFormat/>
    <w:rsid w:val="000443AA"/>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qFormat/>
    <w:rsid w:val="000443AA"/>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0443AA"/>
    <w:pPr>
      <w:numPr>
        <w:ilvl w:val="1"/>
      </w:numPr>
      <w:spacing w:line="240" w:lineRule="auto"/>
      <w:ind w:left="142"/>
    </w:pPr>
    <w:rPr>
      <w:rFonts w:eastAsiaTheme="majorEastAsia" w:cstheme="majorBidi"/>
      <w:iCs/>
      <w:color w:val="007575" w:themeColor="text2"/>
      <w:spacing w:val="15"/>
      <w:sz w:val="24"/>
      <w:szCs w:val="24"/>
    </w:rPr>
  </w:style>
  <w:style w:type="character" w:styleId="Numrodepage">
    <w:name w:val="page number"/>
    <w:basedOn w:val="Policepardfaut"/>
    <w:uiPriority w:val="99"/>
    <w:semiHidden/>
    <w:unhideWhenUsed/>
    <w:rsid w:val="000443AA"/>
    <w:rPr>
      <w:b/>
      <w:color w:val="EE7D11" w:themeColor="accent1"/>
      <w:sz w:val="19"/>
    </w:rPr>
  </w:style>
  <w:style w:type="character" w:customStyle="1" w:styleId="Sous-titreCar">
    <w:name w:val="Sous-titre Car"/>
    <w:basedOn w:val="Policepardfaut"/>
    <w:link w:val="Sous-titre"/>
    <w:uiPriority w:val="11"/>
    <w:qFormat/>
    <w:rsid w:val="000443AA"/>
    <w:rPr>
      <w:rFonts w:ascii="Verdana" w:eastAsiaTheme="majorEastAsia" w:hAnsi="Verdana" w:cstheme="majorBidi"/>
      <w:iCs/>
      <w:color w:val="007575" w:themeColor="text2"/>
      <w:spacing w:val="15"/>
      <w:sz w:val="24"/>
      <w:szCs w:val="24"/>
    </w:rPr>
  </w:style>
  <w:style w:type="numbering" w:customStyle="1" w:styleId="CFSI-Titre">
    <w:name w:val="CFSI-Titre"/>
    <w:uiPriority w:val="99"/>
    <w:rsid w:val="000443AA"/>
    <w:pPr>
      <w:numPr>
        <w:numId w:val="2"/>
      </w:numPr>
    </w:pPr>
  </w:style>
  <w:style w:type="character" w:customStyle="1" w:styleId="Couleur-orange">
    <w:name w:val="Couleur-orange"/>
    <w:rsid w:val="000443AA"/>
    <w:rPr>
      <w:color w:val="EE7D11" w:themeColor="accent1"/>
    </w:rPr>
  </w:style>
  <w:style w:type="paragraph" w:customStyle="1" w:styleId="CartoucheCFSI">
    <w:name w:val="Cartouche CFSI"/>
    <w:link w:val="CartoucheCFSICar"/>
    <w:rsid w:val="000443AA"/>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0443AA"/>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0443AA"/>
    <w:pPr>
      <w:numPr>
        <w:numId w:val="7"/>
      </w:numPr>
      <w:spacing w:after="120" w:line="240" w:lineRule="auto"/>
    </w:pPr>
  </w:style>
  <w:style w:type="table" w:customStyle="1" w:styleId="CFSI-1">
    <w:name w:val="CFSI-1"/>
    <w:basedOn w:val="Grilledutableau"/>
    <w:uiPriority w:val="61"/>
    <w:rsid w:val="000443AA"/>
    <w:rPr>
      <w:iCs/>
      <w:color w:val="auto"/>
      <w:sz w:val="20"/>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table" w:styleId="Grilledutableau">
    <w:name w:val="Table Grid"/>
    <w:basedOn w:val="TableauNormal"/>
    <w:uiPriority w:val="59"/>
    <w:rsid w:val="000443A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0443AA"/>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0443A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qFormat/>
    <w:rsid w:val="000443AA"/>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0443AA"/>
    <w:pPr>
      <w:keepNext/>
      <w:keepLines/>
      <w:spacing w:before="60" w:line="240" w:lineRule="auto"/>
      <w:jc w:val="left"/>
    </w:pPr>
    <w:rPr>
      <w:bCs/>
      <w:i/>
      <w:color w:val="EE7D11" w:themeColor="accent1"/>
      <w:sz w:val="18"/>
      <w:szCs w:val="18"/>
    </w:rPr>
  </w:style>
  <w:style w:type="paragraph" w:customStyle="1" w:styleId="ListeAction">
    <w:name w:val="Liste Action"/>
    <w:aliases w:val="Décision,Impacte"/>
    <w:basedOn w:val="Normal"/>
    <w:rsid w:val="000443AA"/>
    <w:pPr>
      <w:numPr>
        <w:ilvl w:val="1"/>
        <w:numId w:val="6"/>
      </w:numPr>
      <w:spacing w:after="120" w:line="240" w:lineRule="auto"/>
      <w:jc w:val="left"/>
    </w:pPr>
  </w:style>
  <w:style w:type="character" w:customStyle="1" w:styleId="Titre5Car">
    <w:name w:val="Titre 5 Car"/>
    <w:basedOn w:val="Policepardfaut"/>
    <w:link w:val="Titre5"/>
    <w:uiPriority w:val="9"/>
    <w:rsid w:val="000443AA"/>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0443AA"/>
    <w:pPr>
      <w:numPr>
        <w:numId w:val="8"/>
      </w:numPr>
    </w:pPr>
  </w:style>
  <w:style w:type="character" w:customStyle="1" w:styleId="ParagraphedelisteCar">
    <w:name w:val="Paragraphe de liste Car"/>
    <w:basedOn w:val="Policepardfaut"/>
    <w:link w:val="Paragraphedeliste"/>
    <w:uiPriority w:val="34"/>
    <w:rsid w:val="000443AA"/>
    <w:rPr>
      <w:rFonts w:ascii="Verdana" w:hAnsi="Verdana"/>
      <w:sz w:val="19"/>
    </w:rPr>
  </w:style>
  <w:style w:type="table" w:customStyle="1" w:styleId="CFSI-2">
    <w:name w:val="CFSI-2"/>
    <w:basedOn w:val="Grilledutableau"/>
    <w:uiPriority w:val="99"/>
    <w:qFormat/>
    <w:rsid w:val="000443AA"/>
    <w:tblPr>
      <w:tblStyleColBandSize w:val="1"/>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Pr/>
      <w:tcPr>
        <w:shd w:val="clear" w:color="auto" w:fill="B0FFFF" w:themeFill="text2" w:themeFillTint="33"/>
      </w:tc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Listenumros">
    <w:name w:val="List Number"/>
    <w:basedOn w:val="Normal"/>
    <w:uiPriority w:val="99"/>
    <w:unhideWhenUsed/>
    <w:rsid w:val="000443AA"/>
    <w:pPr>
      <w:numPr>
        <w:numId w:val="4"/>
      </w:numPr>
      <w:contextualSpacing/>
      <w:jc w:val="left"/>
    </w:pPr>
  </w:style>
  <w:style w:type="paragraph" w:customStyle="1" w:styleId="NOTE">
    <w:name w:val="NOTE"/>
    <w:basedOn w:val="Normal"/>
    <w:link w:val="NOTECar"/>
    <w:semiHidden/>
    <w:qFormat/>
    <w:rsid w:val="000443AA"/>
    <w:pPr>
      <w:shd w:val="clear" w:color="auto" w:fill="FFFFCC"/>
    </w:pPr>
    <w:rPr>
      <w:i/>
    </w:rPr>
  </w:style>
  <w:style w:type="paragraph" w:styleId="Listepuces">
    <w:name w:val="List Bullet"/>
    <w:basedOn w:val="Normal"/>
    <w:uiPriority w:val="99"/>
    <w:unhideWhenUsed/>
    <w:rsid w:val="000443AA"/>
    <w:pPr>
      <w:numPr>
        <w:numId w:val="5"/>
      </w:numPr>
      <w:spacing w:before="120" w:after="120"/>
      <w:jc w:val="left"/>
    </w:pPr>
  </w:style>
  <w:style w:type="paragraph" w:customStyle="1" w:styleId="TableauARIAL">
    <w:name w:val="Tableau ARIAL"/>
    <w:basedOn w:val="Normal"/>
    <w:qFormat/>
    <w:rsid w:val="000443AA"/>
    <w:pPr>
      <w:jc w:val="left"/>
    </w:pPr>
    <w:rPr>
      <w:rFonts w:ascii="Arial" w:hAnsi="Arial"/>
    </w:rPr>
  </w:style>
  <w:style w:type="character" w:customStyle="1" w:styleId="NOTECar">
    <w:name w:val="NOTE Car"/>
    <w:basedOn w:val="Policepardfaut"/>
    <w:link w:val="NOTE"/>
    <w:semiHidden/>
    <w:rsid w:val="000443AA"/>
    <w:rPr>
      <w:rFonts w:ascii="Verdana" w:hAnsi="Verdana"/>
      <w:i/>
      <w:sz w:val="19"/>
      <w:shd w:val="clear" w:color="auto" w:fill="FFFFCC"/>
    </w:rPr>
  </w:style>
  <w:style w:type="character" w:customStyle="1" w:styleId="Couleur-gris80">
    <w:name w:val="Couleur-gris 80 %"/>
    <w:rsid w:val="000443AA"/>
    <w:rPr>
      <w:color w:val="333333"/>
    </w:rPr>
  </w:style>
  <w:style w:type="paragraph" w:customStyle="1" w:styleId="Auteur">
    <w:name w:val="Auteur"/>
    <w:basedOn w:val="Sous-titre"/>
    <w:link w:val="AuteurCar"/>
    <w:qFormat/>
    <w:rsid w:val="000443AA"/>
    <w:pPr>
      <w:jc w:val="left"/>
    </w:pPr>
    <w:rPr>
      <w:sz w:val="20"/>
    </w:rPr>
  </w:style>
  <w:style w:type="paragraph" w:customStyle="1" w:styleId="ExergueTire4">
    <w:name w:val="Exergue Tire 4"/>
    <w:basedOn w:val="Normal"/>
    <w:link w:val="ExergueTire4Car"/>
    <w:qFormat/>
    <w:rsid w:val="000443AA"/>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lang w:val="en-US"/>
    </w:rPr>
  </w:style>
  <w:style w:type="character" w:customStyle="1" w:styleId="AuteurCar">
    <w:name w:val="Auteur Car"/>
    <w:basedOn w:val="Sous-titreCar"/>
    <w:link w:val="Auteur"/>
    <w:qFormat/>
    <w:rsid w:val="000443AA"/>
    <w:rPr>
      <w:rFonts w:ascii="Verdana" w:eastAsiaTheme="majorEastAsia" w:hAnsi="Verdana" w:cstheme="majorBidi"/>
      <w:iCs/>
      <w:color w:val="007575" w:themeColor="text2"/>
      <w:spacing w:val="15"/>
      <w:sz w:val="20"/>
      <w:szCs w:val="24"/>
    </w:rPr>
  </w:style>
  <w:style w:type="paragraph" w:customStyle="1" w:styleId="ExergueSujet">
    <w:name w:val="Exergue Sujet"/>
    <w:basedOn w:val="Normal"/>
    <w:link w:val="ExergueSujetCar"/>
    <w:qFormat/>
    <w:rsid w:val="000443AA"/>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lang w:val="en-US"/>
    </w:rPr>
  </w:style>
  <w:style w:type="paragraph" w:customStyle="1" w:styleId="ITEM">
    <w:name w:val="ITEM"/>
    <w:basedOn w:val="Normal"/>
    <w:link w:val="ITEMCar"/>
    <w:qFormat/>
    <w:rsid w:val="000443AA"/>
    <w:rPr>
      <w:b/>
      <w:color w:val="D93067" w:themeColor="accent5"/>
      <w:sz w:val="28"/>
    </w:rPr>
  </w:style>
  <w:style w:type="character" w:customStyle="1" w:styleId="ExergueTire4Car">
    <w:name w:val="Exergue Tire 4 Car"/>
    <w:basedOn w:val="ExergueCar"/>
    <w:link w:val="ExergueTire4"/>
    <w:rsid w:val="000443AA"/>
    <w:rPr>
      <w:rFonts w:ascii="Verdana" w:hAnsi="Verdana"/>
      <w:b/>
      <w:sz w:val="19"/>
      <w:shd w:val="clear" w:color="auto" w:fill="FCEAD8" w:themeFill="background2"/>
      <w:lang w:val="en-US"/>
    </w:rPr>
  </w:style>
  <w:style w:type="character" w:customStyle="1" w:styleId="ITEMCar">
    <w:name w:val="ITEM Car"/>
    <w:basedOn w:val="Policepardfaut"/>
    <w:link w:val="ITEM"/>
    <w:rsid w:val="000443AA"/>
    <w:rPr>
      <w:rFonts w:ascii="Verdana" w:hAnsi="Verdana"/>
      <w:b/>
      <w:color w:val="D93067" w:themeColor="accent5"/>
      <w:sz w:val="28"/>
    </w:rPr>
  </w:style>
  <w:style w:type="paragraph" w:customStyle="1" w:styleId="paragraphe">
    <w:name w:val="paragraphe"/>
    <w:basedOn w:val="Normal"/>
    <w:link w:val="paragrapheCar"/>
    <w:autoRedefine/>
    <w:qFormat/>
    <w:rsid w:val="000443AA"/>
    <w:pPr>
      <w:spacing w:before="480" w:after="240" w:line="240" w:lineRule="auto"/>
    </w:pPr>
    <w:rPr>
      <w:rFonts w:eastAsia="Times New Roman" w:cs="Times New Roman"/>
      <w:b/>
      <w:i/>
      <w:szCs w:val="24"/>
      <w:lang w:eastAsia="fr-FR"/>
    </w:rPr>
  </w:style>
  <w:style w:type="paragraph" w:customStyle="1" w:styleId="ExergueListe">
    <w:name w:val="Exergue Liste"/>
    <w:basedOn w:val="Exergue"/>
    <w:link w:val="ExergueListeCar"/>
    <w:qFormat/>
    <w:rsid w:val="000443AA"/>
    <w:pPr>
      <w:numPr>
        <w:numId w:val="3"/>
      </w:numPr>
    </w:pPr>
  </w:style>
  <w:style w:type="character" w:customStyle="1" w:styleId="paragrapheCar">
    <w:name w:val="paragraphe Car"/>
    <w:basedOn w:val="Policepardfaut"/>
    <w:link w:val="paragraphe"/>
    <w:rsid w:val="000443AA"/>
    <w:rPr>
      <w:rFonts w:ascii="Verdana" w:eastAsia="Times New Roman" w:hAnsi="Verdana" w:cs="Times New Roman"/>
      <w:b/>
      <w:i/>
      <w:sz w:val="19"/>
      <w:szCs w:val="24"/>
      <w:lang w:eastAsia="fr-FR"/>
    </w:rPr>
  </w:style>
  <w:style w:type="character" w:styleId="Accentuation">
    <w:name w:val="Emphasis"/>
    <w:basedOn w:val="Policepardfaut"/>
    <w:uiPriority w:val="20"/>
    <w:qFormat/>
    <w:rsid w:val="009F662D"/>
    <w:rPr>
      <w:iCs/>
      <w:sz w:val="16"/>
      <w:szCs w:val="16"/>
    </w:rPr>
  </w:style>
  <w:style w:type="character" w:customStyle="1" w:styleId="ExergueSujetCar">
    <w:name w:val="Exergue Sujet Car"/>
    <w:basedOn w:val="ExergueTire4Car"/>
    <w:link w:val="ExergueSujet"/>
    <w:rsid w:val="000443AA"/>
    <w:rPr>
      <w:rFonts w:ascii="Verdana" w:hAnsi="Verdana"/>
      <w:b/>
      <w:i/>
      <w:caps/>
      <w:color w:val="2D1A1C" w:themeColor="accent3" w:themeShade="80"/>
      <w:sz w:val="19"/>
      <w:shd w:val="clear" w:color="auto" w:fill="FCEAD8" w:themeFill="background2"/>
      <w:lang w:val="en-US"/>
    </w:rPr>
  </w:style>
  <w:style w:type="paragraph" w:customStyle="1" w:styleId="Encadr">
    <w:name w:val="Encadré"/>
    <w:basedOn w:val="Normal"/>
    <w:link w:val="EncadrCar"/>
    <w:qFormat/>
    <w:rsid w:val="000443AA"/>
  </w:style>
  <w:style w:type="character" w:customStyle="1" w:styleId="EncadrCar">
    <w:name w:val="Encadré Car"/>
    <w:basedOn w:val="Policepardfaut"/>
    <w:link w:val="Encadr"/>
    <w:rsid w:val="000443AA"/>
    <w:rPr>
      <w:rFonts w:ascii="Verdana" w:hAnsi="Verdana"/>
      <w:sz w:val="19"/>
    </w:rPr>
  </w:style>
  <w:style w:type="character" w:customStyle="1" w:styleId="ExergueListeCar">
    <w:name w:val="Exergue Liste Car"/>
    <w:basedOn w:val="ExergueCar"/>
    <w:link w:val="ExergueListe"/>
    <w:rsid w:val="000443AA"/>
    <w:rPr>
      <w:rFonts w:ascii="Verdana" w:hAnsi="Verdana"/>
      <w:sz w:val="19"/>
      <w:shd w:val="clear" w:color="auto" w:fill="FCEAD8" w:themeFill="background2"/>
      <w:lang w:val="en-US"/>
    </w:rPr>
  </w:style>
  <w:style w:type="paragraph" w:customStyle="1" w:styleId="ExergueListecourte">
    <w:name w:val="Exergue Liste courte"/>
    <w:basedOn w:val="ExergueListe"/>
    <w:link w:val="ExergueListecourteCar"/>
    <w:qFormat/>
    <w:rsid w:val="000443AA"/>
    <w:pPr>
      <w:numPr>
        <w:numId w:val="0"/>
      </w:numPr>
      <w:spacing w:line="288" w:lineRule="auto"/>
      <w:contextualSpacing/>
    </w:pPr>
  </w:style>
  <w:style w:type="character" w:customStyle="1" w:styleId="ExergueListecourteCar">
    <w:name w:val="Exergue Liste courte Car"/>
    <w:basedOn w:val="ExergueListeCar"/>
    <w:link w:val="ExergueListecourte"/>
    <w:rsid w:val="000443AA"/>
    <w:rPr>
      <w:rFonts w:ascii="Verdana" w:hAnsi="Verdana"/>
      <w:sz w:val="19"/>
      <w:shd w:val="clear" w:color="auto" w:fill="FCEAD8" w:themeFill="background2"/>
      <w:lang w:val="en-US"/>
    </w:rPr>
  </w:style>
  <w:style w:type="paragraph" w:customStyle="1" w:styleId="Accentuationliste">
    <w:name w:val="Accentuation liste"/>
    <w:link w:val="AccentuationlisteCar"/>
    <w:qFormat/>
    <w:rsid w:val="007B5288"/>
    <w:pPr>
      <w:spacing w:after="60" w:line="240" w:lineRule="auto"/>
      <w:ind w:left="720" w:hanging="360"/>
    </w:pPr>
    <w:rPr>
      <w:sz w:val="16"/>
    </w:rPr>
  </w:style>
  <w:style w:type="character" w:customStyle="1" w:styleId="AccentuationlisteCar">
    <w:name w:val="Accentuation liste Car"/>
    <w:basedOn w:val="ParagraphedelisteCar"/>
    <w:link w:val="Accentuationliste"/>
    <w:rsid w:val="007B5288"/>
    <w:rPr>
      <w:rFonts w:ascii="Verdana" w:hAnsi="Verdana"/>
      <w:sz w:val="16"/>
    </w:rPr>
  </w:style>
  <w:style w:type="paragraph" w:customStyle="1" w:styleId="Astuce">
    <w:name w:val="Astuce"/>
    <w:basedOn w:val="NOTE"/>
    <w:link w:val="AstuceCar"/>
    <w:qFormat/>
    <w:rsid w:val="000443AA"/>
  </w:style>
  <w:style w:type="character" w:customStyle="1" w:styleId="AstuceCar">
    <w:name w:val="Astuce Car"/>
    <w:basedOn w:val="NOTECar"/>
    <w:link w:val="Astuce"/>
    <w:rsid w:val="000443AA"/>
    <w:rPr>
      <w:rFonts w:ascii="Verdana" w:hAnsi="Verdana"/>
      <w:i/>
      <w:sz w:val="19"/>
      <w:shd w:val="clear" w:color="auto" w:fill="FFFFCC"/>
    </w:rPr>
  </w:style>
  <w:style w:type="paragraph" w:styleId="Citation">
    <w:name w:val="Quote"/>
    <w:basedOn w:val="Normal"/>
    <w:next w:val="Normal"/>
    <w:link w:val="CitationCar"/>
    <w:uiPriority w:val="29"/>
    <w:qFormat/>
    <w:rsid w:val="000443AA"/>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0443AA"/>
    <w:rPr>
      <w:rFonts w:ascii="Verdana" w:hAnsi="Verdana"/>
      <w:i/>
      <w:iCs/>
      <w:color w:val="005757" w:themeColor="text2" w:themeShade="BF"/>
      <w:sz w:val="19"/>
    </w:rPr>
  </w:style>
  <w:style w:type="character" w:styleId="Lienhypertextesuivivisit">
    <w:name w:val="FollowedHyperlink"/>
    <w:basedOn w:val="Policepardfaut"/>
    <w:uiPriority w:val="99"/>
    <w:semiHidden/>
    <w:unhideWhenUsed/>
    <w:rsid w:val="000443AA"/>
    <w:rPr>
      <w:color w:val="800080" w:themeColor="followedHyperlink"/>
      <w:u w:val="single"/>
    </w:rPr>
  </w:style>
  <w:style w:type="paragraph" w:styleId="Explorateurdedocuments">
    <w:name w:val="Document Map"/>
    <w:basedOn w:val="Normal"/>
    <w:link w:val="ExplorateurdedocumentsCar"/>
    <w:uiPriority w:val="99"/>
    <w:semiHidden/>
    <w:unhideWhenUsed/>
    <w:rsid w:val="000443A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43AA"/>
    <w:rPr>
      <w:rFonts w:ascii="Tahoma" w:hAnsi="Tahoma" w:cs="Tahoma"/>
      <w:sz w:val="16"/>
      <w:szCs w:val="16"/>
    </w:rPr>
  </w:style>
  <w:style w:type="paragraph" w:customStyle="1" w:styleId="TITRE00">
    <w:name w:val="TITRE 0"/>
    <w:basedOn w:val="Titre0"/>
    <w:link w:val="TITRE0Car0"/>
    <w:qFormat/>
    <w:rsid w:val="00E4352A"/>
  </w:style>
  <w:style w:type="character" w:customStyle="1" w:styleId="Titre0Car">
    <w:name w:val="Titre 0 Car"/>
    <w:basedOn w:val="Titre1Car"/>
    <w:link w:val="Titre0"/>
    <w:rsid w:val="00E4352A"/>
    <w:rPr>
      <w:rFonts w:ascii="Verdana" w:eastAsiaTheme="majorEastAsia" w:hAnsi="Verdana" w:cstheme="majorBidi"/>
      <w:b/>
      <w:bCs/>
      <w:caps/>
      <w:color w:val="EE7D11" w:themeColor="accent1"/>
      <w:sz w:val="28"/>
      <w:szCs w:val="28"/>
    </w:rPr>
  </w:style>
  <w:style w:type="character" w:customStyle="1" w:styleId="TITRE0Car0">
    <w:name w:val="TITRE 0 Car"/>
    <w:basedOn w:val="Titre0Car"/>
    <w:link w:val="TITRE00"/>
    <w:rsid w:val="00E4352A"/>
    <w:rPr>
      <w:rFonts w:ascii="Verdana" w:eastAsiaTheme="majorEastAsia" w:hAnsi="Verdana" w:cstheme="majorBidi"/>
      <w:b/>
      <w:bCs/>
      <w:caps/>
      <w:color w:val="EE7D11" w:themeColor="accent1"/>
      <w:sz w:val="28"/>
      <w:szCs w:val="28"/>
    </w:rPr>
  </w:style>
  <w:style w:type="character" w:customStyle="1" w:styleId="LienInternet">
    <w:name w:val="Lien Internet"/>
    <w:basedOn w:val="Policepardfaut"/>
    <w:uiPriority w:val="99"/>
    <w:unhideWhenUsed/>
    <w:rsid w:val="00975B5D"/>
    <w:rPr>
      <w:color w:val="0000FF" w:themeColor="hyperlink"/>
      <w:u w:val="single"/>
    </w:rPr>
  </w:style>
  <w:style w:type="character" w:styleId="Accentuationlgre">
    <w:name w:val="Subtle Emphasis"/>
    <w:aliases w:val="Emphase"/>
    <w:basedOn w:val="Policepardfaut"/>
    <w:uiPriority w:val="19"/>
    <w:qFormat/>
    <w:rsid w:val="00DC26F1"/>
    <w:rPr>
      <w:i/>
      <w:color w:val="808080" w:themeColor="text1" w:themeTint="7F"/>
      <w:sz w:val="24"/>
    </w:rPr>
  </w:style>
  <w:style w:type="character" w:styleId="Marquedecommentaire">
    <w:name w:val="annotation reference"/>
    <w:basedOn w:val="Policepardfaut"/>
    <w:uiPriority w:val="99"/>
    <w:semiHidden/>
    <w:unhideWhenUsed/>
    <w:qFormat/>
    <w:rsid w:val="00975B5D"/>
    <w:rPr>
      <w:sz w:val="16"/>
      <w:szCs w:val="16"/>
    </w:rPr>
  </w:style>
  <w:style w:type="character" w:customStyle="1" w:styleId="CommentaireCar">
    <w:name w:val="Commentaire Car"/>
    <w:basedOn w:val="Policepardfaut"/>
    <w:link w:val="Commentaire"/>
    <w:uiPriority w:val="99"/>
    <w:semiHidden/>
    <w:qFormat/>
    <w:rsid w:val="00975B5D"/>
    <w:rPr>
      <w:rFonts w:ascii="Verdana" w:hAnsi="Verdana"/>
      <w:sz w:val="20"/>
      <w:szCs w:val="20"/>
    </w:rPr>
  </w:style>
  <w:style w:type="character" w:customStyle="1" w:styleId="Ancredenotedebasdepage">
    <w:name w:val="Ancre de note de bas de page"/>
    <w:rsid w:val="00975B5D"/>
    <w:rPr>
      <w:vertAlign w:val="superscript"/>
    </w:rPr>
  </w:style>
  <w:style w:type="paragraph" w:styleId="Commentaire">
    <w:name w:val="annotation text"/>
    <w:basedOn w:val="Normal"/>
    <w:link w:val="CommentaireCar"/>
    <w:uiPriority w:val="99"/>
    <w:semiHidden/>
    <w:unhideWhenUsed/>
    <w:qFormat/>
    <w:rsid w:val="00975B5D"/>
    <w:pPr>
      <w:spacing w:line="240" w:lineRule="auto"/>
    </w:pPr>
    <w:rPr>
      <w:sz w:val="20"/>
      <w:szCs w:val="20"/>
    </w:rPr>
  </w:style>
  <w:style w:type="character" w:customStyle="1" w:styleId="CommentaireCar1">
    <w:name w:val="Commentaire Car1"/>
    <w:basedOn w:val="Policepardfaut"/>
    <w:uiPriority w:val="99"/>
    <w:semiHidden/>
    <w:rsid w:val="00975B5D"/>
    <w:rPr>
      <w:rFonts w:ascii="Verdana" w:hAnsi="Verdana"/>
      <w:sz w:val="20"/>
      <w:szCs w:val="20"/>
    </w:rPr>
  </w:style>
  <w:style w:type="table" w:styleId="Trameclaire-Accent1">
    <w:name w:val="Light Shading Accent 1"/>
    <w:basedOn w:val="TableauNormal"/>
    <w:uiPriority w:val="60"/>
    <w:rsid w:val="00975B5D"/>
    <w:pPr>
      <w:spacing w:after="0" w:line="240" w:lineRule="auto"/>
    </w:pPr>
    <w:rPr>
      <w:color w:val="B25D0C" w:themeColor="accent1" w:themeShade="BF"/>
    </w:rPr>
    <w:tblPr>
      <w:tblStyleRowBandSize w:val="1"/>
      <w:tblStyleColBandSize w:val="1"/>
      <w:tblBorders>
        <w:top w:val="single" w:sz="8" w:space="0" w:color="EE7D11" w:themeColor="accent1"/>
        <w:bottom w:val="single" w:sz="8" w:space="0" w:color="EE7D11" w:themeColor="accent1"/>
      </w:tblBorders>
    </w:tblPr>
    <w:tblStylePr w:type="fir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la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4" w:themeFill="accent1" w:themeFillTint="3F"/>
      </w:tcPr>
    </w:tblStylePr>
    <w:tblStylePr w:type="band1Horz">
      <w:tblPr/>
      <w:tcPr>
        <w:tcBorders>
          <w:left w:val="nil"/>
          <w:right w:val="nil"/>
          <w:insideH w:val="nil"/>
          <w:insideV w:val="nil"/>
        </w:tcBorders>
        <w:shd w:val="clear" w:color="auto" w:fill="FADEC4" w:themeFill="accent1" w:themeFillTint="3F"/>
      </w:tcPr>
    </w:tblStylePr>
  </w:style>
  <w:style w:type="paragraph" w:styleId="Objetducommentaire">
    <w:name w:val="annotation subject"/>
    <w:basedOn w:val="Commentaire"/>
    <w:next w:val="Commentaire"/>
    <w:link w:val="ObjetducommentaireCar"/>
    <w:uiPriority w:val="99"/>
    <w:semiHidden/>
    <w:unhideWhenUsed/>
    <w:rsid w:val="00666F22"/>
    <w:rPr>
      <w:b/>
      <w:bCs/>
    </w:rPr>
  </w:style>
  <w:style w:type="character" w:customStyle="1" w:styleId="ObjetducommentaireCar">
    <w:name w:val="Objet du commentaire Car"/>
    <w:basedOn w:val="CommentaireCar"/>
    <w:link w:val="Objetducommentaire"/>
    <w:uiPriority w:val="99"/>
    <w:semiHidden/>
    <w:rsid w:val="00666F22"/>
    <w:rPr>
      <w:rFonts w:ascii="Verdana" w:hAnsi="Verdana"/>
      <w:b/>
      <w:bCs/>
      <w:sz w:val="20"/>
      <w:szCs w:val="20"/>
    </w:rPr>
  </w:style>
  <w:style w:type="paragraph" w:styleId="Sansinterligne">
    <w:name w:val="No Spacing"/>
    <w:uiPriority w:val="1"/>
    <w:qFormat/>
    <w:rsid w:val="0026767B"/>
    <w:pPr>
      <w:spacing w:after="0" w:line="240" w:lineRule="auto"/>
      <w:jc w:val="both"/>
    </w:pPr>
  </w:style>
  <w:style w:type="table" w:styleId="Trameclaire-Accent6">
    <w:name w:val="Light Shading Accent 6"/>
    <w:basedOn w:val="TableauNormal"/>
    <w:uiPriority w:val="60"/>
    <w:rsid w:val="00BF0D46"/>
    <w:pPr>
      <w:spacing w:after="0" w:line="240" w:lineRule="auto"/>
    </w:pPr>
    <w:rPr>
      <w:rFonts w:asciiTheme="minorHAnsi" w:hAnsiTheme="minorHAnsi"/>
      <w:color w:val="AF868E" w:themeColor="accent6" w:themeShade="BF"/>
      <w:sz w:val="22"/>
      <w:szCs w:val="22"/>
    </w:rPr>
    <w:tblPr>
      <w:tblStyleRowBandSize w:val="1"/>
      <w:tblStyleColBandSize w:val="1"/>
      <w:tblBorders>
        <w:top w:val="single" w:sz="8" w:space="0" w:color="D9C5C9" w:themeColor="accent6"/>
        <w:bottom w:val="single" w:sz="8" w:space="0" w:color="D9C5C9" w:themeColor="accent6"/>
      </w:tblBorders>
    </w:tblPr>
    <w:tblStylePr w:type="fir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la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0F1" w:themeFill="accent6" w:themeFillTint="3F"/>
      </w:tcPr>
    </w:tblStylePr>
    <w:tblStylePr w:type="band1Horz">
      <w:tblPr/>
      <w:tcPr>
        <w:tcBorders>
          <w:left w:val="nil"/>
          <w:right w:val="nil"/>
          <w:insideH w:val="nil"/>
          <w:insideV w:val="nil"/>
        </w:tcBorders>
        <w:shd w:val="clear" w:color="auto" w:fill="F5F0F1" w:themeFill="accent6" w:themeFillTint="3F"/>
      </w:tcPr>
    </w:tblStylePr>
  </w:style>
  <w:style w:type="character" w:customStyle="1" w:styleId="Caractresdenotedebasdepage">
    <w:name w:val="Caractères de note de bas de page"/>
    <w:rsid w:val="002E5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9212">
      <w:bodyDiv w:val="1"/>
      <w:marLeft w:val="0"/>
      <w:marRight w:val="0"/>
      <w:marTop w:val="0"/>
      <w:marBottom w:val="0"/>
      <w:divBdr>
        <w:top w:val="none" w:sz="0" w:space="0" w:color="auto"/>
        <w:left w:val="none" w:sz="0" w:space="0" w:color="auto"/>
        <w:bottom w:val="none" w:sz="0" w:space="0" w:color="auto"/>
        <w:right w:val="none" w:sz="0" w:space="0" w:color="auto"/>
      </w:divBdr>
    </w:div>
    <w:div w:id="355618621">
      <w:bodyDiv w:val="1"/>
      <w:marLeft w:val="0"/>
      <w:marRight w:val="0"/>
      <w:marTop w:val="0"/>
      <w:marBottom w:val="0"/>
      <w:divBdr>
        <w:top w:val="none" w:sz="0" w:space="0" w:color="auto"/>
        <w:left w:val="none" w:sz="0" w:space="0" w:color="auto"/>
        <w:bottom w:val="none" w:sz="0" w:space="0" w:color="auto"/>
        <w:right w:val="none" w:sz="0" w:space="0" w:color="auto"/>
      </w:divBdr>
    </w:div>
    <w:div w:id="789397230">
      <w:bodyDiv w:val="1"/>
      <w:marLeft w:val="0"/>
      <w:marRight w:val="0"/>
      <w:marTop w:val="0"/>
      <w:marBottom w:val="0"/>
      <w:divBdr>
        <w:top w:val="none" w:sz="0" w:space="0" w:color="auto"/>
        <w:left w:val="none" w:sz="0" w:space="0" w:color="auto"/>
        <w:bottom w:val="none" w:sz="0" w:space="0" w:color="auto"/>
        <w:right w:val="none" w:sz="0" w:space="0" w:color="auto"/>
      </w:divBdr>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sChild>
        <w:div w:id="1364747423">
          <w:marLeft w:val="0"/>
          <w:marRight w:val="0"/>
          <w:marTop w:val="0"/>
          <w:marBottom w:val="0"/>
          <w:divBdr>
            <w:top w:val="none" w:sz="0" w:space="0" w:color="auto"/>
            <w:left w:val="none" w:sz="0" w:space="0" w:color="auto"/>
            <w:bottom w:val="none" w:sz="0" w:space="0" w:color="auto"/>
            <w:right w:val="none" w:sz="0" w:space="0" w:color="auto"/>
          </w:divBdr>
        </w:div>
      </w:divsChild>
    </w:div>
    <w:div w:id="1166478314">
      <w:bodyDiv w:val="1"/>
      <w:marLeft w:val="0"/>
      <w:marRight w:val="0"/>
      <w:marTop w:val="0"/>
      <w:marBottom w:val="0"/>
      <w:divBdr>
        <w:top w:val="none" w:sz="0" w:space="0" w:color="auto"/>
        <w:left w:val="none" w:sz="0" w:space="0" w:color="auto"/>
        <w:bottom w:val="none" w:sz="0" w:space="0" w:color="auto"/>
        <w:right w:val="none" w:sz="0" w:space="0" w:color="auto"/>
      </w:divBdr>
    </w:div>
    <w:div w:id="1217207490">
      <w:bodyDiv w:val="1"/>
      <w:marLeft w:val="0"/>
      <w:marRight w:val="0"/>
      <w:marTop w:val="0"/>
      <w:marBottom w:val="0"/>
      <w:divBdr>
        <w:top w:val="none" w:sz="0" w:space="0" w:color="auto"/>
        <w:left w:val="none" w:sz="0" w:space="0" w:color="auto"/>
        <w:bottom w:val="none" w:sz="0" w:space="0" w:color="auto"/>
        <w:right w:val="none" w:sz="0" w:space="0" w:color="auto"/>
      </w:divBdr>
    </w:div>
    <w:div w:id="1286809078">
      <w:bodyDiv w:val="1"/>
      <w:marLeft w:val="0"/>
      <w:marRight w:val="0"/>
      <w:marTop w:val="0"/>
      <w:marBottom w:val="0"/>
      <w:divBdr>
        <w:top w:val="none" w:sz="0" w:space="0" w:color="auto"/>
        <w:left w:val="none" w:sz="0" w:space="0" w:color="auto"/>
        <w:bottom w:val="none" w:sz="0" w:space="0" w:color="auto"/>
        <w:right w:val="none" w:sz="0" w:space="0" w:color="auto"/>
      </w:divBdr>
    </w:div>
    <w:div w:id="1371035174">
      <w:bodyDiv w:val="1"/>
      <w:marLeft w:val="0"/>
      <w:marRight w:val="0"/>
      <w:marTop w:val="0"/>
      <w:marBottom w:val="0"/>
      <w:divBdr>
        <w:top w:val="none" w:sz="0" w:space="0" w:color="auto"/>
        <w:left w:val="none" w:sz="0" w:space="0" w:color="auto"/>
        <w:bottom w:val="none" w:sz="0" w:space="0" w:color="auto"/>
        <w:right w:val="none" w:sz="0" w:space="0" w:color="auto"/>
      </w:divBdr>
    </w:div>
    <w:div w:id="1438795557">
      <w:bodyDiv w:val="1"/>
      <w:marLeft w:val="0"/>
      <w:marRight w:val="0"/>
      <w:marTop w:val="0"/>
      <w:marBottom w:val="0"/>
      <w:divBdr>
        <w:top w:val="none" w:sz="0" w:space="0" w:color="auto"/>
        <w:left w:val="none" w:sz="0" w:space="0" w:color="auto"/>
        <w:bottom w:val="none" w:sz="0" w:space="0" w:color="auto"/>
        <w:right w:val="none" w:sz="0" w:space="0" w:color="auto"/>
      </w:divBdr>
    </w:div>
    <w:div w:id="1636061046">
      <w:bodyDiv w:val="1"/>
      <w:marLeft w:val="0"/>
      <w:marRight w:val="0"/>
      <w:marTop w:val="0"/>
      <w:marBottom w:val="0"/>
      <w:divBdr>
        <w:top w:val="none" w:sz="0" w:space="0" w:color="auto"/>
        <w:left w:val="none" w:sz="0" w:space="0" w:color="auto"/>
        <w:bottom w:val="none" w:sz="0" w:space="0" w:color="auto"/>
        <w:right w:val="none" w:sz="0" w:space="0" w:color="auto"/>
      </w:divBdr>
      <w:divsChild>
        <w:div w:id="1811433886">
          <w:marLeft w:val="0"/>
          <w:marRight w:val="0"/>
          <w:marTop w:val="0"/>
          <w:marBottom w:val="0"/>
          <w:divBdr>
            <w:top w:val="none" w:sz="0" w:space="0" w:color="auto"/>
            <w:left w:val="none" w:sz="0" w:space="0" w:color="auto"/>
            <w:bottom w:val="none" w:sz="0" w:space="0" w:color="auto"/>
            <w:right w:val="none" w:sz="0" w:space="0" w:color="auto"/>
          </w:divBdr>
        </w:div>
      </w:divsChild>
    </w:div>
    <w:div w:id="21449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cfsi.asso.fr"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fsi.asso.fr/page/donner-confiance" TargetMode="External"/><Relationship Id="rId20" Type="http://schemas.openxmlformats.org/officeDocument/2006/relationships/hyperlink" Target="http://www.cfsi.ass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cfsi.asso.fr"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outils-communs\outils-feuille-style\7-B-modele-cfsi-ra-pour-impression.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07575"/>
      </a:dk2>
      <a:lt2>
        <a:srgbClr val="FCEAD8"/>
      </a:lt2>
      <a:accent1>
        <a:srgbClr val="EE7D11"/>
      </a:accent1>
      <a:accent2>
        <a:srgbClr val="007575"/>
      </a:accent2>
      <a:accent3>
        <a:srgbClr val="5B3439"/>
      </a:accent3>
      <a:accent4>
        <a:srgbClr val="BBAE78"/>
      </a:accent4>
      <a:accent5>
        <a:srgbClr val="D93067"/>
      </a:accent5>
      <a:accent6>
        <a:srgbClr val="D9C5C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BF7F8-6620-46CA-BBC6-89EA6B00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7-B-modele-cfsi-ra-pour-impression</Template>
  <TotalTime>1</TotalTime>
  <Pages>7</Pages>
  <Words>1022</Words>
  <Characters>5624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m.maudoux</dc:creator>
  <cp:lastModifiedBy>Gulseren VERROUST</cp:lastModifiedBy>
  <cp:revision>3</cp:revision>
  <cp:lastPrinted>2019-07-01T15:45:00Z</cp:lastPrinted>
  <dcterms:created xsi:type="dcterms:W3CDTF">2022-09-30T08:28:00Z</dcterms:created>
  <dcterms:modified xsi:type="dcterms:W3CDTF">2023-10-13T10:48:00Z</dcterms:modified>
</cp:coreProperties>
</file>